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00FA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18AD4593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4A52C835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64D76EBF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37C078E4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6DEAA50E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5DCB0F4F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5217220A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5C81B964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BF55BB9" wp14:editId="4B54E327">
                <wp:simplePos x="0" y="0"/>
                <wp:positionH relativeFrom="column">
                  <wp:posOffset>-720725</wp:posOffset>
                </wp:positionH>
                <wp:positionV relativeFrom="page">
                  <wp:posOffset>9427210</wp:posOffset>
                </wp:positionV>
                <wp:extent cx="1737995" cy="845820"/>
                <wp:effectExtent l="0" t="0" r="0" b="0"/>
                <wp:wrapNone/>
                <wp:docPr id="1011918126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995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3824AA" w14:textId="77777777" w:rsidR="00D60E52" w:rsidRPr="00973950" w:rsidRDefault="00D60E52" w:rsidP="00D60E52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97395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SISTEMAS ÍCARO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Tecnología que impulsa tu negocio.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F55BB9" id="_x0000_t202" coordsize="21600,21600" o:spt="202" path="m,l,21600r21600,l21600,xe">
                <v:stroke joinstyle="miter"/>
                <v:path gradientshapeok="t" o:connecttype="rect"/>
              </v:shapetype>
              <v:shape id="Cuadro de texto 34" o:spid="_x0000_s1026" type="#_x0000_t202" style="position:absolute;margin-left:-56.75pt;margin-top:742.3pt;width:136.85pt;height:66.6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" filled="f" stroked="f">
                <v:textbox>
                  <w:txbxContent>
                    <w:p w14:paraId="373824AA" w14:textId="77777777" w:rsidR="00D60E52" w:rsidRPr="00973950" w:rsidRDefault="00D60E52" w:rsidP="00D60E52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97395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SISTEMAS ÍCARO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FFFFFF" w:themeColor="background1"/>
                        </w:rPr>
                        <w:t>Tecnología que impulsa tu negocio.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2A40522" wp14:editId="129B2544">
                <wp:simplePos x="0" y="0"/>
                <wp:positionH relativeFrom="column">
                  <wp:posOffset>-764540</wp:posOffset>
                </wp:positionH>
                <wp:positionV relativeFrom="page">
                  <wp:posOffset>9492615</wp:posOffset>
                </wp:positionV>
                <wp:extent cx="35560" cy="589280"/>
                <wp:effectExtent l="0" t="0" r="2540" b="1270"/>
                <wp:wrapNone/>
                <wp:docPr id="1477462431" name="Rectángul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58928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260B60" id="Rectángulo 35" o:spid="_x0000_s1026" style="position:absolute;margin-left:-60.2pt;margin-top:747.45pt;width:2.8pt;height:46.4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" fillcolor="#c00000" stroked="f">
                <w10:wrap anchory="page"/>
              </v:rect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0BE97CE" wp14:editId="64F149DD">
                <wp:simplePos x="0" y="0"/>
                <wp:positionH relativeFrom="column">
                  <wp:posOffset>-563245</wp:posOffset>
                </wp:positionH>
                <wp:positionV relativeFrom="page">
                  <wp:posOffset>4298950</wp:posOffset>
                </wp:positionV>
                <wp:extent cx="4001770" cy="980440"/>
                <wp:effectExtent l="0" t="0" r="0" b="0"/>
                <wp:wrapNone/>
                <wp:docPr id="1154032901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980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B2303" w14:textId="77777777" w:rsidR="00D60E52" w:rsidRPr="00004CE3" w:rsidRDefault="00D60E52" w:rsidP="00D60E52">
                            <w:pPr>
                              <w:spacing w:line="240" w:lineRule="auto"/>
                              <w:rPr>
                                <w:color w:val="002060"/>
                              </w:rPr>
                            </w:pPr>
                            <w:r w:rsidRPr="00004CE3">
                              <w:rPr>
                                <w:rFonts w:ascii="Arial" w:hAnsi="Arial" w:cs="Arial"/>
                                <w:color w:val="002060"/>
                                <w:sz w:val="36"/>
                                <w:szCs w:val="36"/>
                              </w:rPr>
                              <w:t>PROPUESTA</w:t>
                            </w:r>
                            <w:r w:rsidRPr="00004CE3">
                              <w:rPr>
                                <w:color w:val="002060"/>
                              </w:rPr>
                              <w:br/>
                            </w:r>
                            <w:r w:rsidRPr="00004CE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96"/>
                                <w:szCs w:val="96"/>
                              </w:rPr>
                              <w:t>COMERCIAL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E97CE" id="Cuadro de texto 36" o:spid="_x0000_s1027" type="#_x0000_t202" style="position:absolute;margin-left:-44.35pt;margin-top:338.5pt;width:315.1pt;height:77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" filled="f" stroked="f">
                <v:textbox>
                  <w:txbxContent>
                    <w:p w14:paraId="52AB2303" w14:textId="77777777" w:rsidR="00D60E52" w:rsidRPr="00004CE3" w:rsidRDefault="00D60E52" w:rsidP="00D60E52">
                      <w:pPr>
                        <w:spacing w:line="240" w:lineRule="auto"/>
                        <w:rPr>
                          <w:color w:val="002060"/>
                        </w:rPr>
                      </w:pPr>
                      <w:r w:rsidRPr="00004CE3">
                        <w:rPr>
                          <w:rFonts w:ascii="Arial" w:hAnsi="Arial" w:cs="Arial"/>
                          <w:color w:val="002060"/>
                          <w:sz w:val="36"/>
                          <w:szCs w:val="36"/>
                        </w:rPr>
                        <w:t>PROPUESTA</w:t>
                      </w:r>
                      <w:r w:rsidRPr="00004CE3">
                        <w:rPr>
                          <w:color w:val="002060"/>
                        </w:rPr>
                        <w:br/>
                      </w:r>
                      <w:r w:rsidRPr="00004CE3">
                        <w:rPr>
                          <w:rFonts w:ascii="Arial" w:hAnsi="Arial" w:cs="Arial"/>
                          <w:b/>
                          <w:bCs/>
                          <w:color w:val="002060"/>
                          <w:sz w:val="96"/>
                          <w:szCs w:val="96"/>
                        </w:rPr>
                        <w:t>COMERCIAL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0045124" wp14:editId="17AB8AEA">
                <wp:simplePos x="0" y="0"/>
                <wp:positionH relativeFrom="column">
                  <wp:posOffset>-437515</wp:posOffset>
                </wp:positionH>
                <wp:positionV relativeFrom="page">
                  <wp:posOffset>5340985</wp:posOffset>
                </wp:positionV>
                <wp:extent cx="867410" cy="45085"/>
                <wp:effectExtent l="0" t="0" r="8890" b="0"/>
                <wp:wrapNone/>
                <wp:docPr id="96059682" name="Rectángu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7410" cy="4508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2DC463" id="Rectángulo 37" o:spid="_x0000_s1026" style="position:absolute;margin-left:-34.45pt;margin-top:420.55pt;width:68.3pt;height:3.5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" fillcolor="#c00000" stroked="f">
                <w10:wrap anchory="page"/>
              </v:rect>
            </w:pict>
          </mc:Fallback>
        </mc:AlternateContent>
      </w:r>
      <w:r w:rsidRPr="00004CE3">
        <w:rPr>
          <w:rFonts w:ascii="Arial Unicode MS" w:eastAsia="Arial Unicode MS" w:hAnsi="Arial Unicode MS" w:cs="Arial Unicode MS"/>
          <w:b/>
          <w:bCs/>
          <w:noProof/>
          <w:color w:val="BFBFBF" w:themeColor="background1" w:themeShade="B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AFB281A" wp14:editId="2AFCEE81">
                <wp:simplePos x="0" y="0"/>
                <wp:positionH relativeFrom="column">
                  <wp:posOffset>426085</wp:posOffset>
                </wp:positionH>
                <wp:positionV relativeFrom="page">
                  <wp:posOffset>5379720</wp:posOffset>
                </wp:positionV>
                <wp:extent cx="2728595" cy="0"/>
                <wp:effectExtent l="0" t="0" r="0" b="0"/>
                <wp:wrapNone/>
                <wp:docPr id="692632325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8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E9FE3B" id="Conector recto 39" o:spid="_x0000_s1026" style="position:absolute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3.55pt,423.6pt" to="248.4pt,4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" strokecolor="#bfbfbf [2412]">
                <w10:wrap anchory="page"/>
              </v:lin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BFBFBF" w:themeColor="background1" w:themeShade="B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D1F9146" wp14:editId="445686E2">
                <wp:simplePos x="0" y="0"/>
                <wp:positionH relativeFrom="column">
                  <wp:posOffset>-546100</wp:posOffset>
                </wp:positionH>
                <wp:positionV relativeFrom="page">
                  <wp:posOffset>5561330</wp:posOffset>
                </wp:positionV>
                <wp:extent cx="2601595" cy="1150620"/>
                <wp:effectExtent l="0" t="0" r="0" b="0"/>
                <wp:wrapNone/>
                <wp:docPr id="2128642505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1595" cy="115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014AF" w14:textId="77777777" w:rsidR="00D60E52" w:rsidRPr="00004CE3" w:rsidRDefault="00D60E52" w:rsidP="00D60E52">
                            <w:pP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004CE3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Soluciones integrales para</w:t>
                            </w:r>
                            <w:r w:rsidRPr="00004CE3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br/>
                              <w:t>potenciar gestión de</w:t>
                            </w:r>
                            <w:r w:rsidRPr="00004CE3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br/>
                              <w:t>tu empresa.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F9146" id="Cuadro de texto 40" o:spid="_x0000_s1028" type="#_x0000_t202" style="position:absolute;margin-left:-43pt;margin-top:437.9pt;width:204.85pt;height:90.6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" filled="f" stroked="f">
                <v:textbox>
                  <w:txbxContent>
                    <w:p w14:paraId="466014AF" w14:textId="77777777" w:rsidR="00D60E52" w:rsidRPr="00004CE3" w:rsidRDefault="00D60E52" w:rsidP="00D60E52">
                      <w:pP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 w:rsidRPr="00004CE3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Soluciones integrales para</w:t>
                      </w:r>
                      <w:r w:rsidRPr="00004CE3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br/>
                        <w:t>potenciar gestión de</w:t>
                      </w:r>
                      <w:r w:rsidRPr="00004CE3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br/>
                        <w:t>tu empresa.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BFBFBF" w:themeColor="background1" w:themeShade="B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4153F75" wp14:editId="46815289">
                <wp:simplePos x="0" y="0"/>
                <wp:positionH relativeFrom="column">
                  <wp:posOffset>-530860</wp:posOffset>
                </wp:positionH>
                <wp:positionV relativeFrom="page">
                  <wp:posOffset>6633210</wp:posOffset>
                </wp:positionV>
                <wp:extent cx="3625850" cy="409575"/>
                <wp:effectExtent l="0" t="0" r="0" b="9525"/>
                <wp:wrapNone/>
                <wp:docPr id="1284749650" name="Cuadro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C7CD0" w14:textId="77777777" w:rsidR="00D60E52" w:rsidRPr="00D60E52" w:rsidRDefault="00D60E52" w:rsidP="00D60E52">
                            <w:pPr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60E52">
                              <w:rPr>
                                <w:color w:val="002060"/>
                                <w:sz w:val="28"/>
                                <w:szCs w:val="28"/>
                              </w:rPr>
                              <w:t>Cliente:</w:t>
                            </w:r>
                            <w:r>
                              <w:rPr>
                                <w:color w:val="00206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D60E52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$CLIENTE$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53F75" id="Cuadro de texto 41" o:spid="_x0000_s1029" type="#_x0000_t202" style="position:absolute;margin-left:-41.8pt;margin-top:522.3pt;width:285.5pt;height:32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" filled="f" stroked="f">
                <v:textbox>
                  <w:txbxContent>
                    <w:p w14:paraId="62EC7CD0" w14:textId="77777777" w:rsidR="00D60E52" w:rsidRPr="00D60E52" w:rsidRDefault="00D60E52" w:rsidP="00D60E52">
                      <w:pPr>
                        <w:rPr>
                          <w:color w:val="002060"/>
                          <w:sz w:val="28"/>
                          <w:szCs w:val="28"/>
                        </w:rPr>
                      </w:pPr>
                      <w:r w:rsidRPr="00D60E52">
                        <w:rPr>
                          <w:color w:val="002060"/>
                          <w:sz w:val="28"/>
                          <w:szCs w:val="28"/>
                        </w:rPr>
                        <w:t>Cliente:</w:t>
                      </w:r>
                      <w:r>
                        <w:rPr>
                          <w:color w:val="002060"/>
                          <w:sz w:val="28"/>
                          <w:szCs w:val="28"/>
                        </w:rPr>
                        <w:t xml:space="preserve">  </w:t>
                      </w:r>
                      <w:r w:rsidRPr="00D60E52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$CLIENTE$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7B21069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052C793E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163404FC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64AFF9A2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4E089DA2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3B942B44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3E4C9A42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1BC6A58E" w14:textId="77777777" w:rsidR="00D60E52" w:rsidRDefault="00EC2480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39136" behindDoc="0" locked="0" layoutInCell="1" allowOverlap="1" wp14:anchorId="6DB0E990" wp14:editId="66661817">
            <wp:simplePos x="0" y="0"/>
            <wp:positionH relativeFrom="margin">
              <wp:posOffset>-227965</wp:posOffset>
            </wp:positionH>
            <wp:positionV relativeFrom="page">
              <wp:posOffset>7273925</wp:posOffset>
            </wp:positionV>
            <wp:extent cx="883920" cy="755650"/>
            <wp:effectExtent l="0" t="0" r="0" b="6350"/>
            <wp:wrapNone/>
            <wp:docPr id="126659643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96436" name="Imagen 12665964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D175262" wp14:editId="226E6330">
                <wp:simplePos x="0" y="0"/>
                <wp:positionH relativeFrom="margin">
                  <wp:posOffset>-530860</wp:posOffset>
                </wp:positionH>
                <wp:positionV relativeFrom="page">
                  <wp:posOffset>8059420</wp:posOffset>
                </wp:positionV>
                <wp:extent cx="1485900" cy="1021080"/>
                <wp:effectExtent l="0" t="0" r="0" b="7620"/>
                <wp:wrapNone/>
                <wp:docPr id="1304011700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A3D76" w14:textId="77777777" w:rsidR="00D60E52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 w:rsidRPr="00076B36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EFICENCIA</w:t>
                            </w:r>
                          </w:p>
                          <w:p w14:paraId="1124C8A3" w14:textId="77777777" w:rsidR="00D60E52" w:rsidRPr="00076B36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076B36">
                              <w:rPr>
                                <w:rFonts w:ascii="Arial" w:hAnsi="Arial" w:cs="Arial"/>
                                <w:color w:val="002060"/>
                              </w:rPr>
                              <w:t>Procesos más ágiles</w:t>
                            </w:r>
                            <w:r w:rsidRPr="00076B36">
                              <w:rPr>
                                <w:rFonts w:ascii="Arial" w:hAnsi="Arial" w:cs="Arial"/>
                                <w:color w:val="002060"/>
                              </w:rPr>
                              <w:br/>
                              <w:t>y productivos.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75262" id="Cuadro de texto 28" o:spid="_x0000_s1030" type="#_x0000_t202" style="position:absolute;margin-left:-41.8pt;margin-top:634.6pt;width:117pt;height:80.4pt;z-index:251746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" filled="f" stroked="f">
                <v:textbox>
                  <w:txbxContent>
                    <w:p w14:paraId="4E4A3D76" w14:textId="77777777" w:rsidR="00D60E52" w:rsidRDefault="00D60E52" w:rsidP="00D60E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 w:rsidRPr="00076B36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EFICENCIA</w:t>
                      </w:r>
                    </w:p>
                    <w:p w14:paraId="1124C8A3" w14:textId="77777777" w:rsidR="00D60E52" w:rsidRPr="00076B36" w:rsidRDefault="00D60E52" w:rsidP="00D60E52">
                      <w:pPr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 w:rsidRPr="00076B36">
                        <w:rPr>
                          <w:rFonts w:ascii="Arial" w:hAnsi="Arial" w:cs="Arial"/>
                          <w:color w:val="002060"/>
                        </w:rPr>
                        <w:t>Procesos más ágiles</w:t>
                      </w:r>
                      <w:r w:rsidRPr="00076B36">
                        <w:rPr>
                          <w:rFonts w:ascii="Arial" w:hAnsi="Arial" w:cs="Arial"/>
                          <w:color w:val="002060"/>
                        </w:rPr>
                        <w:br/>
                        <w:t>y productivos.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5A6C44" wp14:editId="7FDFF815">
                <wp:simplePos x="0" y="0"/>
                <wp:positionH relativeFrom="margin">
                  <wp:posOffset>988695</wp:posOffset>
                </wp:positionH>
                <wp:positionV relativeFrom="page">
                  <wp:posOffset>8059420</wp:posOffset>
                </wp:positionV>
                <wp:extent cx="1562100" cy="1021080"/>
                <wp:effectExtent l="0" t="0" r="0" b="7620"/>
                <wp:wrapNone/>
                <wp:docPr id="1577138931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C4787" w14:textId="77777777" w:rsidR="00D60E52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INTEGRACIÓN</w:t>
                            </w:r>
                          </w:p>
                          <w:p w14:paraId="3C20FA2F" w14:textId="77777777" w:rsidR="00D60E52" w:rsidRPr="00076B36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</w:rPr>
                              <w:t>Información conectada en todas las áreas.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5A6C44" id="_x0000_s1031" type="#_x0000_t202" style="position:absolute;margin-left:77.85pt;margin-top:634.6pt;width:123pt;height:80.4pt;z-index:2517473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" filled="f" stroked="f">
                <v:textbox>
                  <w:txbxContent>
                    <w:p w14:paraId="520C4787" w14:textId="77777777" w:rsidR="00D60E52" w:rsidRDefault="00D60E52" w:rsidP="00D60E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INTEGRACIÓN</w:t>
                      </w:r>
                    </w:p>
                    <w:p w14:paraId="3C20FA2F" w14:textId="77777777" w:rsidR="00D60E52" w:rsidRPr="00076B36" w:rsidRDefault="00D60E52" w:rsidP="00D60E52">
                      <w:pPr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</w:rPr>
                        <w:t>Información conectada en todas las áreas.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40160" behindDoc="0" locked="0" layoutInCell="1" allowOverlap="1" wp14:anchorId="284CF477" wp14:editId="75B72097">
            <wp:simplePos x="0" y="0"/>
            <wp:positionH relativeFrom="margin">
              <wp:posOffset>1373505</wp:posOffset>
            </wp:positionH>
            <wp:positionV relativeFrom="page">
              <wp:posOffset>7273925</wp:posOffset>
            </wp:positionV>
            <wp:extent cx="794385" cy="755650"/>
            <wp:effectExtent l="0" t="0" r="5715" b="6350"/>
            <wp:wrapNone/>
            <wp:docPr id="1792123063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123063" name="Imagen 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38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41184" behindDoc="0" locked="0" layoutInCell="1" allowOverlap="1" wp14:anchorId="011569DE" wp14:editId="1CE5779D">
            <wp:simplePos x="0" y="0"/>
            <wp:positionH relativeFrom="margin">
              <wp:posOffset>3098165</wp:posOffset>
            </wp:positionH>
            <wp:positionV relativeFrom="page">
              <wp:posOffset>7273925</wp:posOffset>
            </wp:positionV>
            <wp:extent cx="716280" cy="755650"/>
            <wp:effectExtent l="0" t="0" r="7620" b="6350"/>
            <wp:wrapNone/>
            <wp:docPr id="1969831885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831885" name="Imagen 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42208" behindDoc="0" locked="0" layoutInCell="1" allowOverlap="1" wp14:anchorId="49BBAAE6" wp14:editId="3E2C86C5">
            <wp:simplePos x="0" y="0"/>
            <wp:positionH relativeFrom="margin">
              <wp:posOffset>4737100</wp:posOffset>
            </wp:positionH>
            <wp:positionV relativeFrom="page">
              <wp:posOffset>7273925</wp:posOffset>
            </wp:positionV>
            <wp:extent cx="735330" cy="755650"/>
            <wp:effectExtent l="0" t="0" r="7620" b="6350"/>
            <wp:wrapNone/>
            <wp:docPr id="895090283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90283" name="Imagen 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6625FF4" wp14:editId="4D3AFD4C">
                <wp:simplePos x="0" y="0"/>
                <wp:positionH relativeFrom="column">
                  <wp:posOffset>920115</wp:posOffset>
                </wp:positionH>
                <wp:positionV relativeFrom="page">
                  <wp:posOffset>7506970</wp:posOffset>
                </wp:positionV>
                <wp:extent cx="0" cy="1212215"/>
                <wp:effectExtent l="0" t="0" r="38100" b="26035"/>
                <wp:wrapNone/>
                <wp:docPr id="22811556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2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967A87" id="Conector recto 27" o:spid="_x0000_s1026" style="position:absolute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72.45pt,591.1pt" to="72.45pt,6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" strokecolor="#93dafa [1311]">
                <w10:wrap anchory="page"/>
              </v:lin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65C574A" wp14:editId="6B141C41">
                <wp:simplePos x="0" y="0"/>
                <wp:positionH relativeFrom="page">
                  <wp:posOffset>3775075</wp:posOffset>
                </wp:positionH>
                <wp:positionV relativeFrom="page">
                  <wp:posOffset>7506970</wp:posOffset>
                </wp:positionV>
                <wp:extent cx="0" cy="1212215"/>
                <wp:effectExtent l="0" t="0" r="38100" b="26035"/>
                <wp:wrapNone/>
                <wp:docPr id="47818843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2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AE243F" id="Conector recto 27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97.25pt,591.1pt" to="297.25pt,6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" strokecolor="#93dafa [1311]">
                <w10:wrap anchorx="page" anchory="page"/>
              </v:lin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3441958" wp14:editId="4E3D410D">
                <wp:simplePos x="0" y="0"/>
                <wp:positionH relativeFrom="margin">
                  <wp:posOffset>2573655</wp:posOffset>
                </wp:positionH>
                <wp:positionV relativeFrom="page">
                  <wp:posOffset>8058150</wp:posOffset>
                </wp:positionV>
                <wp:extent cx="1760220" cy="826770"/>
                <wp:effectExtent l="0" t="0" r="0" b="0"/>
                <wp:wrapNone/>
                <wp:docPr id="987750156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75EF0" w14:textId="77777777" w:rsidR="00D60E52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CONTROL</w:t>
                            </w:r>
                          </w:p>
                          <w:p w14:paraId="56A2222F" w14:textId="77777777" w:rsidR="00D60E52" w:rsidRPr="00076B36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</w:rPr>
                              <w:t>Seguridad y confiabilidad en cada operativo.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41958" id="_x0000_s1032" type="#_x0000_t202" style="position:absolute;margin-left:202.65pt;margin-top:634.5pt;width:138.6pt;height:65.1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" filled="f" stroked="f">
                <v:textbox>
                  <w:txbxContent>
                    <w:p w14:paraId="77175EF0" w14:textId="77777777" w:rsidR="00D60E52" w:rsidRDefault="00D60E52" w:rsidP="00D60E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CONTROL</w:t>
                      </w:r>
                    </w:p>
                    <w:p w14:paraId="56A2222F" w14:textId="77777777" w:rsidR="00D60E52" w:rsidRPr="00076B36" w:rsidRDefault="00D60E52" w:rsidP="00D60E52">
                      <w:pPr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</w:rPr>
                        <w:t>Seguridad y confiabilidad en cada operativo.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C7AC35" wp14:editId="1EF580A4">
                <wp:simplePos x="0" y="0"/>
                <wp:positionH relativeFrom="margin">
                  <wp:posOffset>4227195</wp:posOffset>
                </wp:positionH>
                <wp:positionV relativeFrom="page">
                  <wp:posOffset>8065770</wp:posOffset>
                </wp:positionV>
                <wp:extent cx="1760220" cy="826770"/>
                <wp:effectExtent l="0" t="0" r="0" b="0"/>
                <wp:wrapNone/>
                <wp:docPr id="842358695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9CD42" w14:textId="77777777" w:rsidR="00D60E52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CRECIMIENTO</w:t>
                            </w:r>
                          </w:p>
                          <w:p w14:paraId="5914656B" w14:textId="77777777" w:rsidR="00D60E52" w:rsidRPr="00076B36" w:rsidRDefault="00D60E52" w:rsidP="00D60E52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</w:rPr>
                              <w:t>Decisiones inteligentes para el futuro.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7AC35" id="_x0000_s1033" type="#_x0000_t202" style="position:absolute;margin-left:332.85pt;margin-top:635.1pt;width:138.6pt;height:65.1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" filled="f" stroked="f">
                <v:textbox>
                  <w:txbxContent>
                    <w:p w14:paraId="7E09CD42" w14:textId="77777777" w:rsidR="00D60E52" w:rsidRDefault="00D60E52" w:rsidP="00D60E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CRECIMIENTO</w:t>
                      </w:r>
                    </w:p>
                    <w:p w14:paraId="5914656B" w14:textId="77777777" w:rsidR="00D60E52" w:rsidRPr="00076B36" w:rsidRDefault="00D60E52" w:rsidP="00D60E52">
                      <w:pPr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</w:rPr>
                        <w:t>Decisiones inteligentes para el futuro.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EC9E851" w14:textId="77777777" w:rsidR="00D60E52" w:rsidRDefault="0081160A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002FA40" wp14:editId="7D8CED09">
                <wp:simplePos x="0" y="0"/>
                <wp:positionH relativeFrom="column">
                  <wp:posOffset>4295775</wp:posOffset>
                </wp:positionH>
                <wp:positionV relativeFrom="paragraph">
                  <wp:posOffset>94524</wp:posOffset>
                </wp:positionV>
                <wp:extent cx="0" cy="1212215"/>
                <wp:effectExtent l="0" t="0" r="38100" b="26035"/>
                <wp:wrapNone/>
                <wp:docPr id="1515660544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2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D59F4" id="Conector recto 27" o:spid="_x0000_s1026" style="position:absolute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8.25pt,7.45pt" to="338.25pt,1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" strokecolor="#93dafa [1311]"/>
            </w:pict>
          </mc:Fallback>
        </mc:AlternateContent>
      </w:r>
    </w:p>
    <w:p w14:paraId="12E239F4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0BD606E8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58592" behindDoc="1" locked="0" layoutInCell="1" allowOverlap="1" wp14:anchorId="5D64293C" wp14:editId="6A4821B7">
            <wp:simplePos x="0" y="0"/>
            <wp:positionH relativeFrom="page">
              <wp:posOffset>-125095</wp:posOffset>
            </wp:positionH>
            <wp:positionV relativeFrom="page">
              <wp:posOffset>8533039</wp:posOffset>
            </wp:positionV>
            <wp:extent cx="7687945" cy="2569210"/>
            <wp:effectExtent l="0" t="0" r="8255" b="2540"/>
            <wp:wrapNone/>
            <wp:docPr id="124974555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745553" name="Imagen 124974555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7945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3ADC7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4FBE674F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</w:p>
    <w:p w14:paraId="568E2E7E" w14:textId="77777777" w:rsidR="00D60E52" w:rsidRDefault="00D60E52" w:rsidP="00D60E52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09E597F6" wp14:editId="655F8038">
                <wp:simplePos x="0" y="0"/>
                <wp:positionH relativeFrom="margin">
                  <wp:posOffset>4892040</wp:posOffset>
                </wp:positionH>
                <wp:positionV relativeFrom="page">
                  <wp:posOffset>10095230</wp:posOffset>
                </wp:positionV>
                <wp:extent cx="800735" cy="506095"/>
                <wp:effectExtent l="0" t="0" r="0" b="8255"/>
                <wp:wrapNone/>
                <wp:docPr id="1537087360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73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30BD6" w14:textId="77777777" w:rsidR="00D60E52" w:rsidRPr="00973950" w:rsidRDefault="00D60E52" w:rsidP="00D60E52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>Soporte Profesional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597F6" id="Cuadro de texto 33" o:spid="_x0000_s1034" type="#_x0000_t202" style="position:absolute;margin-left:385.2pt;margin-top:794.9pt;width:63.05pt;height:39.85pt;z-index:-251553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" filled="f" stroked="f">
                <v:textbox>
                  <w:txbxContent>
                    <w:p w14:paraId="1D330BD6" w14:textId="77777777" w:rsidR="00D60E52" w:rsidRPr="00973950" w:rsidRDefault="00D60E52" w:rsidP="00D60E52">
                      <w:pPr>
                        <w:spacing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>Soporte Profesional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74756DA6" wp14:editId="59E29AF5">
                <wp:simplePos x="0" y="0"/>
                <wp:positionH relativeFrom="margin">
                  <wp:posOffset>3551555</wp:posOffset>
                </wp:positionH>
                <wp:positionV relativeFrom="page">
                  <wp:posOffset>10095230</wp:posOffset>
                </wp:positionV>
                <wp:extent cx="800735" cy="506095"/>
                <wp:effectExtent l="0" t="0" r="0" b="8255"/>
                <wp:wrapNone/>
                <wp:docPr id="1370251973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73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ABE0B" w14:textId="77777777" w:rsidR="00D60E52" w:rsidRPr="00973950" w:rsidRDefault="00D60E52" w:rsidP="00D60E52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>Soluciones a medida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6DA6" id="_x0000_s1035" type="#_x0000_t202" style="position:absolute;margin-left:279.65pt;margin-top:794.9pt;width:63.05pt;height:39.85pt;z-index:-25155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" filled="f" stroked="f">
                <v:textbox>
                  <w:txbxContent>
                    <w:p w14:paraId="749ABE0B" w14:textId="77777777" w:rsidR="00D60E52" w:rsidRPr="00973950" w:rsidRDefault="00D60E52" w:rsidP="00D60E52">
                      <w:pPr>
                        <w:spacing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>Soluciones a medida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60A26821" wp14:editId="49C65CCA">
                <wp:simplePos x="0" y="0"/>
                <wp:positionH relativeFrom="margin">
                  <wp:posOffset>2361565</wp:posOffset>
                </wp:positionH>
                <wp:positionV relativeFrom="page">
                  <wp:posOffset>10095404</wp:posOffset>
                </wp:positionV>
                <wp:extent cx="709930" cy="506095"/>
                <wp:effectExtent l="0" t="0" r="0" b="8255"/>
                <wp:wrapNone/>
                <wp:docPr id="1520242814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930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C55B6" w14:textId="77777777" w:rsidR="00D60E52" w:rsidRPr="00973950" w:rsidRDefault="00D60E52" w:rsidP="00D60E52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973950"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>Gestión Integral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26821" id="_x0000_s1036" type="#_x0000_t202" style="position:absolute;margin-left:185.95pt;margin-top:794.9pt;width:55.9pt;height:39.85pt;z-index:-25155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" filled="f" stroked="f">
                <v:textbox>
                  <w:txbxContent>
                    <w:p w14:paraId="26BC55B6" w14:textId="77777777" w:rsidR="00D60E52" w:rsidRPr="00973950" w:rsidRDefault="00D60E52" w:rsidP="00D60E52">
                      <w:pPr>
                        <w:spacing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973950"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>Gestión Integral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59616" behindDoc="1" locked="0" layoutInCell="1" allowOverlap="1" wp14:anchorId="10BE9EA9" wp14:editId="6C42626A">
            <wp:simplePos x="0" y="0"/>
            <wp:positionH relativeFrom="margin">
              <wp:posOffset>1572895</wp:posOffset>
            </wp:positionH>
            <wp:positionV relativeFrom="page">
              <wp:posOffset>9894744</wp:posOffset>
            </wp:positionV>
            <wp:extent cx="4303395" cy="749300"/>
            <wp:effectExtent l="0" t="0" r="0" b="0"/>
            <wp:wrapNone/>
            <wp:docPr id="1286571613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571613" name="Imagen 12865716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39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8BD">
        <w:rPr>
          <w:rFonts w:ascii="Arial Unicode MS" w:eastAsia="Arial Unicode MS" w:hAnsi="Arial Unicode MS" w:cs="Arial Unicode MS"/>
          <w:b/>
          <w:bCs/>
          <w:noProof/>
          <w:color w:val="044D6E" w:themeColor="text2" w:themeShade="80"/>
          <w:sz w:val="44"/>
          <w:szCs w:val="44"/>
        </w:rPr>
        <w:drawing>
          <wp:anchor distT="0" distB="0" distL="114300" distR="114300" simplePos="0" relativeHeight="251711488" behindDoc="0" locked="0" layoutInCell="1" allowOverlap="1" wp14:anchorId="59B32836" wp14:editId="25591ACE">
            <wp:simplePos x="0" y="0"/>
            <wp:positionH relativeFrom="column">
              <wp:posOffset>-331061</wp:posOffset>
            </wp:positionH>
            <wp:positionV relativeFrom="page">
              <wp:posOffset>926926</wp:posOffset>
            </wp:positionV>
            <wp:extent cx="2706370" cy="2402840"/>
            <wp:effectExtent l="0" t="0" r="0" b="0"/>
            <wp:wrapNone/>
            <wp:docPr id="947668332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8332" name="Imagen 94766833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8BD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4A9F7308" wp14:editId="77AF5890">
            <wp:simplePos x="0" y="0"/>
            <wp:positionH relativeFrom="page">
              <wp:posOffset>3682365</wp:posOffset>
            </wp:positionH>
            <wp:positionV relativeFrom="page">
              <wp:posOffset>-5715</wp:posOffset>
            </wp:positionV>
            <wp:extent cx="3876675" cy="7107555"/>
            <wp:effectExtent l="0" t="0" r="9525" b="0"/>
            <wp:wrapNone/>
            <wp:docPr id="1238616201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616201" name="Imagen 123861620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710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9A8E16" w14:textId="77777777" w:rsidR="00D60E52" w:rsidRDefault="00EC2480" w:rsidP="004D523A">
      <w:pPr>
        <w:tabs>
          <w:tab w:val="left" w:pos="3828"/>
        </w:tabs>
        <w:spacing w:before="100" w:beforeAutospacing="1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 w:rsidRPr="00893BD0">
        <w:rPr>
          <w:rFonts w:ascii="Arial" w:hAnsi="Arial" w:cs="Arial"/>
          <w:b/>
          <w:bCs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763712" behindDoc="0" locked="0" layoutInCell="1" allowOverlap="1" wp14:anchorId="511C7FB0" wp14:editId="1BC6CEAB">
            <wp:simplePos x="0" y="0"/>
            <wp:positionH relativeFrom="page">
              <wp:posOffset>3769360</wp:posOffset>
            </wp:positionH>
            <wp:positionV relativeFrom="page">
              <wp:posOffset>1255939</wp:posOffset>
            </wp:positionV>
            <wp:extent cx="3790315" cy="7369810"/>
            <wp:effectExtent l="0" t="0" r="635" b="0"/>
            <wp:wrapNone/>
            <wp:docPr id="409134486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34486" name="Imagen 4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9B490" w14:textId="77777777" w:rsidR="00687DD9" w:rsidRDefault="00893BD0" w:rsidP="00893BD0">
      <w:pPr>
        <w:tabs>
          <w:tab w:val="left" w:pos="3828"/>
        </w:tabs>
        <w:spacing w:before="100" w:beforeAutospacing="1" w:after="100" w:afterAutospacing="1" w:line="240" w:lineRule="auto"/>
        <w:ind w:left="-993"/>
        <w:rPr>
          <w:rFonts w:ascii="Arial" w:hAnsi="Arial" w:cs="Arial"/>
          <w:b/>
          <w:bCs/>
          <w:color w:val="002060"/>
          <w:sz w:val="44"/>
          <w:szCs w:val="44"/>
        </w:rPr>
      </w:pPr>
      <w:r>
        <w:rPr>
          <w:rFonts w:ascii="Arial" w:hAnsi="Arial" w:cs="Arial"/>
          <w:b/>
          <w:b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023D7A2" wp14:editId="34F3464C">
                <wp:simplePos x="0" y="0"/>
                <wp:positionH relativeFrom="column">
                  <wp:posOffset>-616585</wp:posOffset>
                </wp:positionH>
                <wp:positionV relativeFrom="paragraph">
                  <wp:posOffset>534035</wp:posOffset>
                </wp:positionV>
                <wp:extent cx="477398" cy="45719"/>
                <wp:effectExtent l="0" t="0" r="0" b="0"/>
                <wp:wrapNone/>
                <wp:docPr id="1310816802" name="Diagrama de flujo: proceso alternativ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398" cy="45719"/>
                        </a:xfrm>
                        <a:prstGeom prst="flowChartAlternateProcess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AE71E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Diagrama de flujo: proceso alternativo 49" o:spid="_x0000_s1026" type="#_x0000_t176" style="position:absolute;margin-left:-48.55pt;margin-top:42.05pt;width:37.6pt;height:3.6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" fillcolor="#c00000" stroked="f"/>
            </w:pict>
          </mc:Fallback>
        </mc:AlternateContent>
      </w:r>
      <w:r w:rsidR="00AA19FF" w:rsidRPr="00893BD0">
        <w:rPr>
          <w:rFonts w:ascii="Arial" w:hAnsi="Arial" w:cs="Arial"/>
          <w:b/>
          <w:bCs/>
          <w:noProof/>
          <w:color w:val="002060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169677CB" wp14:editId="5880198A">
            <wp:simplePos x="0" y="0"/>
            <wp:positionH relativeFrom="column">
              <wp:posOffset>5450658</wp:posOffset>
            </wp:positionH>
            <wp:positionV relativeFrom="paragraph">
              <wp:posOffset>313509</wp:posOffset>
            </wp:positionV>
            <wp:extent cx="672353" cy="665349"/>
            <wp:effectExtent l="0" t="0" r="0" b="0"/>
            <wp:wrapNone/>
            <wp:docPr id="158381758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17585" name="Imagen 158381758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353" cy="665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E52" w:rsidRPr="00893BD0">
        <w:rPr>
          <w:rFonts w:ascii="Arial" w:hAnsi="Arial" w:cs="Arial"/>
          <w:b/>
          <w:bCs/>
          <w:color w:val="002060"/>
          <w:sz w:val="44"/>
          <w:szCs w:val="44"/>
        </w:rPr>
        <w:t>¿Porque elegirnos?</w:t>
      </w:r>
    </w:p>
    <w:p w14:paraId="79A0D898" w14:textId="77777777" w:rsidR="00211085" w:rsidRDefault="00211085" w:rsidP="00893BD0">
      <w:pPr>
        <w:tabs>
          <w:tab w:val="left" w:pos="3828"/>
        </w:tabs>
        <w:spacing w:before="100" w:beforeAutospacing="1" w:after="100" w:afterAutospacing="1" w:line="240" w:lineRule="auto"/>
        <w:ind w:left="-851"/>
        <w:rPr>
          <w:rFonts w:ascii="Arial" w:hAnsi="Arial" w:cs="Arial"/>
          <w:b/>
          <w:bCs/>
          <w:color w:val="002060"/>
          <w:sz w:val="44"/>
          <w:szCs w:val="44"/>
        </w:rPr>
      </w:pPr>
    </w:p>
    <w:p w14:paraId="2AA228CB" w14:textId="77777777" w:rsidR="00211085" w:rsidRDefault="00893BD0" w:rsidP="00211085">
      <w:pPr>
        <w:tabs>
          <w:tab w:val="left" w:pos="3828"/>
        </w:tabs>
        <w:spacing w:before="100" w:beforeAutospacing="1" w:after="100" w:afterAutospacing="1" w:line="240" w:lineRule="auto"/>
        <w:ind w:left="-993"/>
        <w:rPr>
          <w:rFonts w:ascii="Arial" w:hAnsi="Arial" w:cs="Arial"/>
          <w:color w:val="002060"/>
          <w:sz w:val="22"/>
          <w:szCs w:val="22"/>
        </w:rPr>
      </w:pPr>
      <w:r w:rsidRPr="00893BD0">
        <w:rPr>
          <w:rFonts w:ascii="Arial" w:hAnsi="Arial" w:cs="Arial"/>
          <w:color w:val="002060"/>
          <w:sz w:val="22"/>
          <w:szCs w:val="22"/>
        </w:rPr>
        <w:t>Proponemos trabajar en conjunto con nuestros clientes,</w:t>
      </w:r>
      <w:r w:rsidRPr="00893BD0">
        <w:rPr>
          <w:rFonts w:ascii="Arial" w:hAnsi="Arial" w:cs="Arial"/>
          <w:color w:val="002060"/>
          <w:sz w:val="22"/>
          <w:szCs w:val="22"/>
        </w:rPr>
        <w:br/>
      </w:r>
      <w:r w:rsidRPr="00893BD0">
        <w:rPr>
          <w:rFonts w:ascii="Arial" w:hAnsi="Arial" w:cs="Arial"/>
          <w:b/>
          <w:bCs/>
          <w:color w:val="002060"/>
          <w:sz w:val="22"/>
          <w:szCs w:val="22"/>
        </w:rPr>
        <w:t xml:space="preserve">guiándolos y brindándoles las herramientas </w:t>
      </w:r>
      <w:r w:rsidRPr="00893BD0">
        <w:rPr>
          <w:rFonts w:ascii="Arial" w:hAnsi="Arial" w:cs="Arial"/>
          <w:color w:val="002060"/>
          <w:sz w:val="22"/>
          <w:szCs w:val="22"/>
        </w:rPr>
        <w:t>necesarias</w:t>
      </w:r>
      <w:r w:rsidRPr="00893BD0">
        <w:rPr>
          <w:rFonts w:ascii="Arial" w:hAnsi="Arial" w:cs="Arial"/>
          <w:color w:val="002060"/>
          <w:sz w:val="22"/>
          <w:szCs w:val="22"/>
        </w:rPr>
        <w:br/>
        <w:t>para que su negocio pueda crecer.</w:t>
      </w:r>
    </w:p>
    <w:p w14:paraId="2A03CB0A" w14:textId="77777777" w:rsidR="00211085" w:rsidRPr="00893BD0" w:rsidRDefault="00211085" w:rsidP="00211085">
      <w:pPr>
        <w:tabs>
          <w:tab w:val="left" w:pos="3828"/>
        </w:tabs>
        <w:spacing w:before="100" w:beforeAutospacing="1" w:after="100" w:afterAutospacing="1" w:line="240" w:lineRule="auto"/>
        <w:ind w:left="-993"/>
        <w:rPr>
          <w:rFonts w:ascii="Arial" w:hAnsi="Arial" w:cs="Arial"/>
          <w:color w:val="002060"/>
          <w:sz w:val="22"/>
          <w:szCs w:val="22"/>
        </w:rPr>
      </w:pPr>
    </w:p>
    <w:p w14:paraId="6E91098F" w14:textId="77777777" w:rsidR="00B97EDB" w:rsidRDefault="00211085" w:rsidP="00893BD0">
      <w:pPr>
        <w:tabs>
          <w:tab w:val="left" w:pos="3828"/>
        </w:tabs>
        <w:spacing w:before="100" w:beforeAutospacing="1" w:after="100" w:afterAutospacing="1" w:line="240" w:lineRule="auto"/>
        <w:ind w:left="-993"/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32AEE7B" wp14:editId="6504CCAF">
                <wp:simplePos x="0" y="0"/>
                <wp:positionH relativeFrom="column">
                  <wp:posOffset>413385</wp:posOffset>
                </wp:positionH>
                <wp:positionV relativeFrom="page">
                  <wp:posOffset>4702810</wp:posOffset>
                </wp:positionV>
                <wp:extent cx="2348230" cy="643890"/>
                <wp:effectExtent l="0" t="0" r="0" b="3810"/>
                <wp:wrapNone/>
                <wp:docPr id="715159058" name="Cuadro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23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9E2CD" w14:textId="77777777" w:rsidR="00EF33A5" w:rsidRPr="00EF33A5" w:rsidRDefault="00EF33A5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ALIANZA ESTRATÉGICA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Trabajamos juntos a nuestros clientes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br/>
                              <w:t>como verdaderos socios.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AEE7B" id="Cuadro de texto 51" o:spid="_x0000_s1037" type="#_x0000_t202" style="position:absolute;left:0;text-align:left;margin-left:32.55pt;margin-top:370.3pt;width:184.9pt;height:50.7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" filled="f" stroked="f">
                <v:textbox>
                  <w:txbxContent>
                    <w:p w14:paraId="4AB9E2CD" w14:textId="77777777" w:rsidR="00EF33A5" w:rsidRPr="00EF33A5" w:rsidRDefault="00EF33A5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ALIANZA ESTRATÉGICA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Trabajamos juntos a nuestros clientes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br/>
                        <w:t>como verdaderos socios.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33A5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231A9A9" wp14:editId="396B7D5E">
                <wp:simplePos x="0" y="0"/>
                <wp:positionH relativeFrom="column">
                  <wp:posOffset>429895</wp:posOffset>
                </wp:positionH>
                <wp:positionV relativeFrom="page">
                  <wp:posOffset>7740015</wp:posOffset>
                </wp:positionV>
                <wp:extent cx="2578100" cy="643890"/>
                <wp:effectExtent l="0" t="0" r="0" b="3810"/>
                <wp:wrapNone/>
                <wp:docPr id="664730546" name="Cuadro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95F6C" w14:textId="77777777" w:rsidR="00EF33A5" w:rsidRPr="00EF33A5" w:rsidRDefault="00EF33A5" w:rsidP="00EF33A5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SOPORTE CONTINUO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Estamos siempre disponibles para ayudarte cuando más lo necesites.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31A9A9" id="_x0000_s1038" type="#_x0000_t202" style="position:absolute;left:0;text-align:left;margin-left:33.85pt;margin-top:609.45pt;width:203pt;height:50.7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" filled="f" stroked="f">
                <v:textbox>
                  <w:txbxContent>
                    <w:p w14:paraId="75995F6C" w14:textId="77777777" w:rsidR="00EF33A5" w:rsidRPr="00EF33A5" w:rsidRDefault="00EF33A5" w:rsidP="00EF33A5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SOPORTE CONTINUO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Estamos siempre disponibles para ayudarte cuando más lo necesites.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33A5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A0DB2D7" wp14:editId="58FE9373">
                <wp:simplePos x="0" y="0"/>
                <wp:positionH relativeFrom="column">
                  <wp:posOffset>382270</wp:posOffset>
                </wp:positionH>
                <wp:positionV relativeFrom="page">
                  <wp:posOffset>6692265</wp:posOffset>
                </wp:positionV>
                <wp:extent cx="2673350" cy="643890"/>
                <wp:effectExtent l="0" t="0" r="0" b="3810"/>
                <wp:wrapNone/>
                <wp:docPr id="512973375" name="Cuadro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2F8CC" w14:textId="77777777" w:rsidR="00EF33A5" w:rsidRPr="00EF33A5" w:rsidRDefault="00EF33A5" w:rsidP="00EF33A5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HERRAMIENTAS QUE IMPULSAN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Brindamos soluciones tecnológicas que impulsan el crecimiento de tu negocio.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0DB2D7" id="_x0000_s1039" type="#_x0000_t202" style="position:absolute;left:0;text-align:left;margin-left:30.1pt;margin-top:526.95pt;width:210.5pt;height:50.7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" filled="f" stroked="f">
                <v:textbox>
                  <w:txbxContent>
                    <w:p w14:paraId="3C42F8CC" w14:textId="77777777" w:rsidR="00EF33A5" w:rsidRPr="00EF33A5" w:rsidRDefault="00EF33A5" w:rsidP="00EF33A5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HERRAMIENTAS QUE IMPULSAN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Brindamos soluciones tecnológicas que impulsan el crecimiento de tu negocio.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33A5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77C594B" wp14:editId="042D4D63">
                <wp:simplePos x="0" y="0"/>
                <wp:positionH relativeFrom="column">
                  <wp:posOffset>384810</wp:posOffset>
                </wp:positionH>
                <wp:positionV relativeFrom="page">
                  <wp:posOffset>5720715</wp:posOffset>
                </wp:positionV>
                <wp:extent cx="2673350" cy="643890"/>
                <wp:effectExtent l="0" t="0" r="0" b="3810"/>
                <wp:wrapNone/>
                <wp:docPr id="1857734941" name="Cuadro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8D3EE" w14:textId="77777777" w:rsidR="00EF33A5" w:rsidRPr="00EF33A5" w:rsidRDefault="00EF33A5" w:rsidP="00EF33A5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GUÍA EXPERTA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Acompañamos cada paso con experiencia y compromiso.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7C594B" id="_x0000_s1040" type="#_x0000_t202" style="position:absolute;left:0;text-align:left;margin-left:30.3pt;margin-top:450.45pt;width:210.5pt;height:50.7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" filled="f" stroked="f">
                <v:textbox>
                  <w:txbxContent>
                    <w:p w14:paraId="32A8D3EE" w14:textId="77777777" w:rsidR="00EF33A5" w:rsidRPr="00EF33A5" w:rsidRDefault="00EF33A5" w:rsidP="00EF33A5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GUÍA EXPERTA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Acompañamos cada paso con experiencia y compromiso.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33A5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767808" behindDoc="0" locked="0" layoutInCell="1" allowOverlap="1" wp14:anchorId="338A8884" wp14:editId="4DD8DA8E">
            <wp:simplePos x="0" y="0"/>
            <wp:positionH relativeFrom="column">
              <wp:posOffset>-671830</wp:posOffset>
            </wp:positionH>
            <wp:positionV relativeFrom="page">
              <wp:posOffset>5658485</wp:posOffset>
            </wp:positionV>
            <wp:extent cx="1036320" cy="760095"/>
            <wp:effectExtent l="0" t="0" r="0" b="1905"/>
            <wp:wrapNone/>
            <wp:docPr id="697460674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60674" name="Imagen 5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F33A5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769856" behindDoc="0" locked="0" layoutInCell="1" allowOverlap="1" wp14:anchorId="68F0ACB6" wp14:editId="3BB39140">
            <wp:simplePos x="0" y="0"/>
            <wp:positionH relativeFrom="column">
              <wp:posOffset>-692150</wp:posOffset>
            </wp:positionH>
            <wp:positionV relativeFrom="page">
              <wp:posOffset>6670040</wp:posOffset>
            </wp:positionV>
            <wp:extent cx="1066165" cy="760095"/>
            <wp:effectExtent l="0" t="0" r="635" b="1905"/>
            <wp:wrapNone/>
            <wp:docPr id="1841459539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59539" name="Imagen 5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F33A5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771904" behindDoc="0" locked="0" layoutInCell="1" allowOverlap="1" wp14:anchorId="5D8D19CE" wp14:editId="72D80A01">
            <wp:simplePos x="0" y="0"/>
            <wp:positionH relativeFrom="column">
              <wp:posOffset>-706755</wp:posOffset>
            </wp:positionH>
            <wp:positionV relativeFrom="page">
              <wp:posOffset>7679690</wp:posOffset>
            </wp:positionV>
            <wp:extent cx="1107440" cy="758190"/>
            <wp:effectExtent l="0" t="0" r="0" b="3810"/>
            <wp:wrapNone/>
            <wp:docPr id="946086076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86076" name="Imagen 5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33A5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765760" behindDoc="0" locked="0" layoutInCell="1" allowOverlap="1" wp14:anchorId="3EEABE03" wp14:editId="73DC92B8">
            <wp:simplePos x="0" y="0"/>
            <wp:positionH relativeFrom="column">
              <wp:posOffset>-708025</wp:posOffset>
            </wp:positionH>
            <wp:positionV relativeFrom="page">
              <wp:posOffset>4647565</wp:posOffset>
            </wp:positionV>
            <wp:extent cx="1107440" cy="760095"/>
            <wp:effectExtent l="0" t="0" r="0" b="1905"/>
            <wp:wrapNone/>
            <wp:docPr id="1053608518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608518" name="Imagen 10536085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BD0" w:rsidRPr="00893BD0">
        <w:rPr>
          <w:rFonts w:ascii="Arial" w:hAnsi="Arial" w:cs="Arial"/>
          <w:color w:val="002060"/>
          <w:sz w:val="22"/>
          <w:szCs w:val="22"/>
        </w:rPr>
        <w:t xml:space="preserve">Contamos con amplia red clientes y </w:t>
      </w:r>
      <w:r w:rsidR="00893BD0" w:rsidRPr="00893BD0">
        <w:rPr>
          <w:rFonts w:ascii="Arial" w:hAnsi="Arial" w:cs="Arial"/>
          <w:color w:val="002060"/>
          <w:sz w:val="22"/>
          <w:szCs w:val="22"/>
        </w:rPr>
        <w:br/>
      </w:r>
      <w:r w:rsidR="00893BD0" w:rsidRPr="00893BD0">
        <w:rPr>
          <w:rFonts w:ascii="Arial" w:hAnsi="Arial" w:cs="Arial"/>
          <w:b/>
          <w:bCs/>
          <w:color w:val="002060"/>
          <w:sz w:val="22"/>
          <w:szCs w:val="22"/>
        </w:rPr>
        <w:t>especialistas en diferentes áreas</w:t>
      </w:r>
      <w:r w:rsidR="00893BD0" w:rsidRPr="00893BD0">
        <w:rPr>
          <w:rFonts w:ascii="Arial" w:hAnsi="Arial" w:cs="Arial"/>
          <w:color w:val="002060"/>
          <w:sz w:val="22"/>
          <w:szCs w:val="22"/>
        </w:rPr>
        <w:t xml:space="preserve"> para brindarles</w:t>
      </w:r>
      <w:r w:rsidR="00893BD0" w:rsidRPr="00893BD0">
        <w:rPr>
          <w:rFonts w:ascii="Arial" w:hAnsi="Arial" w:cs="Arial"/>
          <w:color w:val="002060"/>
          <w:sz w:val="22"/>
          <w:szCs w:val="22"/>
        </w:rPr>
        <w:br/>
        <w:t>acompañamiento, soporte y soluciones efectivas</w:t>
      </w:r>
      <w:r w:rsidR="00893BD0" w:rsidRPr="00893BD0">
        <w:rPr>
          <w:rFonts w:ascii="Arial" w:hAnsi="Arial" w:cs="Arial"/>
          <w:color w:val="002060"/>
          <w:sz w:val="22"/>
          <w:szCs w:val="22"/>
        </w:rPr>
        <w:br/>
        <w:t>en cada etapa del camino.</w:t>
      </w:r>
      <w:r w:rsidR="00EF33A5">
        <w:rPr>
          <w:rFonts w:ascii="Arial" w:hAnsi="Arial" w:cs="Arial"/>
          <w:color w:val="002060"/>
          <w:sz w:val="22"/>
          <w:szCs w:val="22"/>
        </w:rPr>
        <w:tab/>
      </w:r>
    </w:p>
    <w:p w14:paraId="4D28A55D" w14:textId="77777777" w:rsidR="009D4429" w:rsidRDefault="00B97EDB">
      <w:pPr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color w:val="002060"/>
          <w:sz w:val="22"/>
          <w:szCs w:val="22"/>
        </w:rPr>
        <w:br w:type="page"/>
      </w:r>
    </w:p>
    <w:p w14:paraId="2B5CC8B6" w14:textId="77777777" w:rsidR="009D4429" w:rsidRDefault="009D4429">
      <w:pPr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noProof/>
          <w:color w:val="00206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C48B06D" wp14:editId="0E1EA938">
                <wp:simplePos x="0" y="0"/>
                <wp:positionH relativeFrom="column">
                  <wp:posOffset>-580390</wp:posOffset>
                </wp:positionH>
                <wp:positionV relativeFrom="paragraph">
                  <wp:posOffset>845087</wp:posOffset>
                </wp:positionV>
                <wp:extent cx="471805" cy="45085"/>
                <wp:effectExtent l="0" t="0" r="4445" b="0"/>
                <wp:wrapNone/>
                <wp:docPr id="1722561456" name="Rectángul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05" cy="4508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BA5D7F" id="Rectángulo 74" o:spid="_x0000_s1026" style="position:absolute;margin-left:-45.7pt;margin-top:66.55pt;width:37.15pt;height:3.5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" fillcolor="#c00000" stroked="f"/>
            </w:pict>
          </mc:Fallback>
        </mc:AlternateContent>
      </w: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3195E65" wp14:editId="42CED9D9">
                <wp:simplePos x="0" y="0"/>
                <wp:positionH relativeFrom="column">
                  <wp:posOffset>-619125</wp:posOffset>
                </wp:positionH>
                <wp:positionV relativeFrom="paragraph">
                  <wp:posOffset>226695</wp:posOffset>
                </wp:positionV>
                <wp:extent cx="2938145" cy="934720"/>
                <wp:effectExtent l="0" t="0" r="0" b="0"/>
                <wp:wrapNone/>
                <wp:docPr id="300325873" name="Cuadro de tex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145" cy="93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8A384" w14:textId="77777777" w:rsidR="009D4429" w:rsidRPr="003C226C" w:rsidRDefault="009D4429" w:rsidP="009D4429">
                            <w:pPr>
                              <w:spacing w:line="240" w:lineRule="auto"/>
                              <w:ind w:left="-142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MODULOS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95E65" id="Cuadro de texto 73" o:spid="_x0000_s1041" type="#_x0000_t202" style="position:absolute;margin-left:-48.75pt;margin-top:17.85pt;width:231.35pt;height:73.6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" filled="f" stroked="f">
                <v:textbox>
                  <w:txbxContent>
                    <w:p w14:paraId="0318A384" w14:textId="77777777" w:rsidR="009D4429" w:rsidRPr="003C226C" w:rsidRDefault="009D4429" w:rsidP="009D4429">
                      <w:pPr>
                        <w:spacing w:line="240" w:lineRule="auto"/>
                        <w:ind w:left="-142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  <w:t>MODULOS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color w:val="002060"/>
          <w:sz w:val="22"/>
          <w:szCs w:val="22"/>
        </w:rPr>
        <w:br w:type="page"/>
      </w:r>
    </w:p>
    <w:p w14:paraId="218CC57C" w14:textId="77777777" w:rsidR="00F721F0" w:rsidRDefault="00F721F0">
      <w:pPr>
        <w:rPr>
          <w:rFonts w:ascii="Arial" w:hAnsi="Arial" w:cs="Arial"/>
          <w:color w:val="002060"/>
          <w:sz w:val="22"/>
          <w:szCs w:val="22"/>
        </w:rPr>
      </w:pPr>
    </w:p>
    <w:p w14:paraId="3080F7F2" w14:textId="19247584" w:rsidR="00F721F0" w:rsidRDefault="002568B8">
      <w:pPr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6BD050C" wp14:editId="6353D4F6">
                <wp:simplePos x="0" y="0"/>
                <wp:positionH relativeFrom="column">
                  <wp:posOffset>506730</wp:posOffset>
                </wp:positionH>
                <wp:positionV relativeFrom="paragraph">
                  <wp:posOffset>6475536</wp:posOffset>
                </wp:positionV>
                <wp:extent cx="3838968" cy="370295"/>
                <wp:effectExtent l="0" t="0" r="0" b="0"/>
                <wp:wrapNone/>
                <wp:docPr id="71619429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968" cy="37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62110" w14:textId="724566DD" w:rsidR="002568B8" w:rsidRPr="002568B8" w:rsidRDefault="002568B8" w:rsidP="002568B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 w:rsidRPr="002568B8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$CANTIDAD_PC$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D050C" id="Cuadro de texto 1" o:spid="_x0000_s1042" type="#_x0000_t202" style="position:absolute;margin-left:39.9pt;margin-top:509.9pt;width:302.3pt;height:29.1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" filled="f" stroked="f">
                <v:textbox>
                  <w:txbxContent>
                    <w:p w14:paraId="6F062110" w14:textId="724566DD" w:rsidR="002568B8" w:rsidRPr="002568B8" w:rsidRDefault="002568B8" w:rsidP="002568B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 w:rsidRPr="002568B8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$CANTIDAD_PC$</w:t>
                      </w:r>
                    </w:p>
                  </w:txbxContent>
                </v:textbox>
              </v:shape>
            </w:pict>
          </mc:Fallback>
        </mc:AlternateContent>
      </w:r>
      <w:r w:rsidR="00FE182C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773178EC" wp14:editId="20E9F2EF">
                <wp:simplePos x="0" y="0"/>
                <wp:positionH relativeFrom="column">
                  <wp:posOffset>-321893</wp:posOffset>
                </wp:positionH>
                <wp:positionV relativeFrom="paragraph">
                  <wp:posOffset>2385551</wp:posOffset>
                </wp:positionV>
                <wp:extent cx="5857240" cy="3971290"/>
                <wp:effectExtent l="0" t="0" r="0" b="0"/>
                <wp:wrapNone/>
                <wp:docPr id="1460178202" name="Grupo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240" cy="3971290"/>
                          <a:chOff x="0" y="0"/>
                          <a:chExt cx="5704205" cy="3772535"/>
                        </a:xfrm>
                      </wpg:grpSpPr>
                      <wpg:grpSp>
                        <wpg:cNvPr id="600679583" name="Grupo 78"/>
                        <wpg:cNvGrpSpPr/>
                        <wpg:grpSpPr>
                          <a:xfrm>
                            <a:off x="0" y="0"/>
                            <a:ext cx="5704205" cy="3772535"/>
                            <a:chOff x="0" y="0"/>
                            <a:chExt cx="5704205" cy="3772535"/>
                          </a:xfrm>
                        </wpg:grpSpPr>
                        <pic:pic xmlns:pic="http://schemas.openxmlformats.org/drawingml/2006/picture">
                          <pic:nvPicPr>
                            <pic:cNvPr id="1260400303" name="Imagen 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04205" cy="37725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80212877" name="Cuadro de texto 77"/>
                          <wps:cNvSpPr txBox="1"/>
                          <wps:spPr>
                            <a:xfrm>
                              <a:off x="621234" y="837618"/>
                              <a:ext cx="1751965" cy="544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9E3844" w14:textId="77777777" w:rsidR="009F3EE1" w:rsidRPr="009F426D" w:rsidRDefault="009F3EE1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9F426D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Inversión Inicial:</w:t>
                                </w:r>
                                <w:r w:rsidRPr="009F426D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br/>
                                </w:r>
                                <w:r w:rsidR="00625FCC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$I_INICIAL$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7593008" name="Cuadro de texto 77"/>
                          <wps:cNvSpPr txBox="1"/>
                          <wps:spPr>
                            <a:xfrm>
                              <a:off x="630415" y="1376280"/>
                              <a:ext cx="2051685" cy="8445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450779" w14:textId="7B5E3FC9" w:rsidR="009F426D" w:rsidRPr="009F426D" w:rsidRDefault="009F426D" w:rsidP="009F426D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9F426D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Servicio Mensual:</w:t>
                                </w:r>
                                <w:r w:rsidRPr="009F426D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br/>
                                </w:r>
                                <w:r w:rsidRPr="00577921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$</w:t>
                                </w:r>
                                <w:r w:rsidR="00264AB6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P</w:t>
                                </w:r>
                                <w:r w:rsidRPr="00577921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_MES</w:t>
                                </w:r>
                                <w:r w:rsidR="00625FCC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S</w:t>
                                </w:r>
                                <w:r w:rsidRPr="00577921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 xml:space="preserve">$ </w:t>
                                </w:r>
                                <w:r w:rsidR="002568B8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br/>
                                </w:r>
                                <w:r w:rsidRPr="00577921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+ A</w:t>
                                </w:r>
                                <w:r w:rsidR="002568B8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juste Trimestral por IPC.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7256528" name="Cuadro de texto 77"/>
                          <wps:cNvSpPr txBox="1"/>
                          <wps:spPr>
                            <a:xfrm>
                              <a:off x="621234" y="2101026"/>
                              <a:ext cx="2051685" cy="544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17CAF45" w14:textId="77777777" w:rsidR="009F426D" w:rsidRPr="009F426D" w:rsidRDefault="009F426D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Soporte Técnico Comercial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br/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(Mesa de ayuda)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511654" name="Cuadro de texto 77"/>
                          <wps:cNvSpPr txBox="1"/>
                          <wps:spPr>
                            <a:xfrm>
                              <a:off x="621234" y="2652458"/>
                              <a:ext cx="2051685" cy="544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D7CF5A" w14:textId="146A96D4" w:rsidR="00577921" w:rsidRPr="009F426D" w:rsidRDefault="00577921" w:rsidP="00577921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Instalación en </w:t>
                                </w:r>
                                <w:r w:rsidR="00FE182C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 w:rsidRPr="00577921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0 Días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7299666" name="Cuadro de texto 77"/>
                          <wps:cNvSpPr txBox="1"/>
                          <wps:spPr>
                            <a:xfrm>
                              <a:off x="621234" y="3127108"/>
                              <a:ext cx="2051685" cy="544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EF6F933" w14:textId="77777777" w:rsidR="00577921" w:rsidRPr="009F426D" w:rsidRDefault="00577921" w:rsidP="00577921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Compromiso de permanencia mínimo </w:t>
                                </w:r>
                                <w:r w:rsidRPr="00577921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A37"/>
                                    <w:sz w:val="20"/>
                                    <w:szCs w:val="20"/>
                                  </w:rPr>
                                  <w:t>(6 meses)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20648496" name="Cuadro de texto 77"/>
                        <wps:cNvSpPr txBox="1"/>
                        <wps:spPr>
                          <a:xfrm>
                            <a:off x="3427255" y="858559"/>
                            <a:ext cx="1751965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8FED6A" w14:textId="77777777" w:rsidR="003320CD" w:rsidRPr="003320CD" w:rsidRDefault="003320CD" w:rsidP="003320CD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Pago Único: </w:t>
                              </w:r>
                              <w:r w:rsidR="00625FCC"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>$P_UNICO$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(Inversión Capital/ CAPEX)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531759" name="Cuadro de texto 77"/>
                        <wps:cNvSpPr txBox="1"/>
                        <wps:spPr>
                          <a:xfrm>
                            <a:off x="3448195" y="1493753"/>
                            <a:ext cx="1961423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4FCA4B" w14:textId="77777777" w:rsidR="003320CD" w:rsidRPr="003320CD" w:rsidRDefault="003320CD" w:rsidP="003320CD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Uso </w:t>
                              </w:r>
                              <w:r w:rsidRPr="003320CD"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 xml:space="preserve">Perpetuo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de la Licencia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929718" name="Cuadro de texto 77"/>
                        <wps:cNvSpPr txBox="1"/>
                        <wps:spPr>
                          <a:xfrm>
                            <a:off x="3476116" y="2094046"/>
                            <a:ext cx="1961423" cy="488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1DCC62" w14:textId="77777777" w:rsidR="003320CD" w:rsidRPr="003320CD" w:rsidRDefault="003320CD" w:rsidP="003320CD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Instalación y puesta en Marcha </w:t>
                              </w:r>
                              <w:r w:rsidRPr="003320CD"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>(60 Días)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Incluido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298210" name="Cuadro de texto 77"/>
                        <wps:cNvSpPr txBox="1"/>
                        <wps:spPr>
                          <a:xfrm>
                            <a:off x="3483096" y="2708300"/>
                            <a:ext cx="1961423" cy="36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ABA13A" w14:textId="77777777" w:rsidR="003320CD" w:rsidRPr="003320CD" w:rsidRDefault="003320CD" w:rsidP="003320CD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3320CD"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 xml:space="preserve">Garantía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de Software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885685" name="Cuadro de texto 77"/>
                        <wps:cNvSpPr txBox="1"/>
                        <wps:spPr>
                          <a:xfrm>
                            <a:off x="3511017" y="3168990"/>
                            <a:ext cx="1961423" cy="48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6B3AD8" w14:textId="77777777" w:rsidR="003320CD" w:rsidRPr="003320CD" w:rsidRDefault="003320CD" w:rsidP="003320CD">
                              <w:pPr>
                                <w:rPr>
                                  <w:rFonts w:ascii="Arial" w:hAnsi="Arial" w:cs="Arial"/>
                                  <w:color w:val="181818" w:themeColor="background2" w:themeShade="1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t>Libertad de uso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181818" w:themeColor="background2" w:themeShade="1A"/>
                                  <w:sz w:val="20"/>
                                  <w:szCs w:val="20"/>
                                </w:rPr>
                                <w:t>sin compromisos mensuales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3178EC" id="Grupo 80" o:spid="_x0000_s1043" style="position:absolute;margin-left:-25.35pt;margin-top:187.85pt;width:461.2pt;height:312.7pt;z-index:251842560;mso-width-relative:margin;mso-height-relative:margin" coordsize="57042,37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">
                <v:group id="Grupo 78" o:spid="_x0000_s1044" style="position:absolute;width:57042;height:37725" coordsize="57042,3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">
                  <v:shape id="Imagen 76" o:spid="_x0000_s1045" type="#_x0000_t75" style="position:absolute;width:57042;height:37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">
                    <v:imagedata r:id="rId23" o:title=""/>
                  </v:shape>
                  <v:shape id="Cuadro de texto 77" o:spid="_x0000_s1046" type="#_x0000_t202" style="position:absolute;left:6212;top:8376;width:17519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" filled="f" stroked="f">
                    <v:textbox>
                      <w:txbxContent>
                        <w:p w14:paraId="7F9E3844" w14:textId="77777777" w:rsidR="009F3EE1" w:rsidRPr="009F426D" w:rsidRDefault="009F3EE1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9F426D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Inversión Inicial:</w:t>
                          </w:r>
                          <w:r w:rsidRPr="009F426D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br/>
                          </w:r>
                          <w:r w:rsidR="00625FCC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$I_INICIAL$</w:t>
                          </w:r>
                        </w:p>
                      </w:txbxContent>
                    </v:textbox>
                  </v:shape>
                  <v:shape id="Cuadro de texto 77" o:spid="_x0000_s1047" type="#_x0000_t202" style="position:absolute;left:6304;top:13762;width:20517;height:8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" filled="f" stroked="f">
                    <v:textbox>
                      <w:txbxContent>
                        <w:p w14:paraId="30450779" w14:textId="7B5E3FC9" w:rsidR="009F426D" w:rsidRPr="009F426D" w:rsidRDefault="009F426D" w:rsidP="009F426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9F426D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Servicio Mensual:</w:t>
                          </w:r>
                          <w:r w:rsidRPr="009F426D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br/>
                          </w:r>
                          <w:r w:rsidRPr="00577921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$</w:t>
                          </w:r>
                          <w:r w:rsidR="00264AB6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P</w:t>
                          </w:r>
                          <w:r w:rsidRPr="00577921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_MES</w:t>
                          </w:r>
                          <w:r w:rsidR="00625FCC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S</w:t>
                          </w:r>
                          <w:r w:rsidRPr="00577921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 xml:space="preserve">$ </w:t>
                          </w:r>
                          <w:r w:rsidR="002568B8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br/>
                          </w:r>
                          <w:r w:rsidRPr="00577921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+ A</w:t>
                          </w:r>
                          <w:r w:rsidR="002568B8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juste Trimestral por IPC.</w:t>
                          </w:r>
                        </w:p>
                      </w:txbxContent>
                    </v:textbox>
                  </v:shape>
                  <v:shape id="Cuadro de texto 77" o:spid="_x0000_s1048" type="#_x0000_t202" style="position:absolute;left:6212;top:21010;width:20517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" filled="f" stroked="f">
                    <v:textbox>
                      <w:txbxContent>
                        <w:p w14:paraId="217CAF45" w14:textId="77777777" w:rsidR="009F426D" w:rsidRPr="009F426D" w:rsidRDefault="009F426D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Soporte Técnico Comercial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(Mesa de ayuda)</w:t>
                          </w:r>
                        </w:p>
                      </w:txbxContent>
                    </v:textbox>
                  </v:shape>
                  <v:shape id="Cuadro de texto 77" o:spid="_x0000_s1049" type="#_x0000_t202" style="position:absolute;left:6212;top:26524;width:20517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" filled="f" stroked="f">
                    <v:textbox>
                      <w:txbxContent>
                        <w:p w14:paraId="49D7CF5A" w14:textId="146A96D4" w:rsidR="00577921" w:rsidRPr="009F426D" w:rsidRDefault="00577921" w:rsidP="00577921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 xml:space="preserve">Instalación en </w:t>
                          </w:r>
                          <w:r w:rsidR="00FE182C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3</w:t>
                          </w:r>
                          <w:r w:rsidRPr="00577921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0 Días</w:t>
                          </w:r>
                        </w:p>
                      </w:txbxContent>
                    </v:textbox>
                  </v:shape>
                  <v:shape id="Cuadro de texto 77" o:spid="_x0000_s1050" type="#_x0000_t202" style="position:absolute;left:6212;top:31271;width:20517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" filled="f" stroked="f">
                    <v:textbox>
                      <w:txbxContent>
                        <w:p w14:paraId="1EF6F933" w14:textId="77777777" w:rsidR="00577921" w:rsidRPr="009F426D" w:rsidRDefault="00577921" w:rsidP="00577921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 xml:space="preserve">Compromiso de permanencia mínimo </w:t>
                          </w:r>
                          <w:r w:rsidRPr="00577921">
                            <w:rPr>
                              <w:rFonts w:ascii="Arial" w:hAnsi="Arial" w:cs="Arial"/>
                              <w:b/>
                              <w:bCs/>
                              <w:color w:val="007A37"/>
                              <w:sz w:val="20"/>
                              <w:szCs w:val="20"/>
                            </w:rPr>
                            <w:t>(6 meses)</w:t>
                          </w:r>
                        </w:p>
                      </w:txbxContent>
                    </v:textbox>
                  </v:shape>
                </v:group>
                <v:shape id="Cuadro de texto 77" o:spid="_x0000_s1051" type="#_x0000_t202" style="position:absolute;left:34272;top:8585;width:17520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" filled="f" stroked="f">
                  <v:textbox>
                    <w:txbxContent>
                      <w:p w14:paraId="638FED6A" w14:textId="77777777" w:rsidR="003320CD" w:rsidRPr="003320CD" w:rsidRDefault="003320CD" w:rsidP="003320CD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Pago Único: </w:t>
                        </w:r>
                        <w:r w:rsidR="00625FCC"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>$P_UNICO$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(Inversión Capital/ CAPEX)</w:t>
                        </w:r>
                      </w:p>
                    </w:txbxContent>
                  </v:textbox>
                </v:shape>
                <v:shape id="Cuadro de texto 77" o:spid="_x0000_s1052" type="#_x0000_t202" style="position:absolute;left:34481;top:14937;width:19615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" filled="f" stroked="f">
                  <v:textbox>
                    <w:txbxContent>
                      <w:p w14:paraId="794FCA4B" w14:textId="77777777" w:rsidR="003320CD" w:rsidRPr="003320CD" w:rsidRDefault="003320CD" w:rsidP="003320CD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Uso </w:t>
                        </w:r>
                        <w:r w:rsidRPr="003320CD"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 xml:space="preserve">Perpetuo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de la Licencia</w:t>
                        </w:r>
                      </w:p>
                    </w:txbxContent>
                  </v:textbox>
                </v:shape>
                <v:shape id="Cuadro de texto 77" o:spid="_x0000_s1053" type="#_x0000_t202" style="position:absolute;left:34761;top:20940;width:19614;height:4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" filled="f" stroked="f">
                  <v:textbox>
                    <w:txbxContent>
                      <w:p w14:paraId="6A1DCC62" w14:textId="77777777" w:rsidR="003320CD" w:rsidRPr="003320CD" w:rsidRDefault="003320CD" w:rsidP="003320CD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Instalación y puesta en Marcha </w:t>
                        </w:r>
                        <w:r w:rsidRPr="003320CD"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>(60 Días)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Incluido</w:t>
                        </w:r>
                      </w:p>
                    </w:txbxContent>
                  </v:textbox>
                </v:shape>
                <v:shape id="Cuadro de texto 77" o:spid="_x0000_s1054" type="#_x0000_t202" style="position:absolute;left:34830;top:27083;width:19615;height:3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" filled="f" stroked="f">
                  <v:textbox>
                    <w:txbxContent>
                      <w:p w14:paraId="13ABA13A" w14:textId="77777777" w:rsidR="003320CD" w:rsidRPr="003320CD" w:rsidRDefault="003320CD" w:rsidP="003320CD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320CD"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 xml:space="preserve">Garantía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de Software</w:t>
                        </w:r>
                      </w:p>
                    </w:txbxContent>
                  </v:textbox>
                </v:shape>
                <v:shape id="Cuadro de texto 77" o:spid="_x0000_s1055" type="#_x0000_t202" style="position:absolute;left:35110;top:31689;width:19614;height:4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" filled="f" stroked="f">
                  <v:textbox>
                    <w:txbxContent>
                      <w:p w14:paraId="696B3AD8" w14:textId="77777777" w:rsidR="003320CD" w:rsidRPr="003320CD" w:rsidRDefault="003320CD" w:rsidP="003320CD">
                        <w:pPr>
                          <w:rPr>
                            <w:rFonts w:ascii="Arial" w:hAnsi="Arial" w:cs="Arial"/>
                            <w:color w:val="181818" w:themeColor="background2" w:themeShade="1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t>Libertad de uso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color w:val="181818" w:themeColor="background2" w:themeShade="1A"/>
                            <w:sz w:val="20"/>
                            <w:szCs w:val="20"/>
                          </w:rPr>
                          <w:t>sin compromisos mensuales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666A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F86AD41" wp14:editId="30BABEB7">
                <wp:simplePos x="0" y="0"/>
                <wp:positionH relativeFrom="column">
                  <wp:posOffset>630555</wp:posOffset>
                </wp:positionH>
                <wp:positionV relativeFrom="paragraph">
                  <wp:posOffset>7817480</wp:posOffset>
                </wp:positionV>
                <wp:extent cx="4432397" cy="460690"/>
                <wp:effectExtent l="0" t="0" r="0" b="0"/>
                <wp:wrapNone/>
                <wp:docPr id="2085127173" name="Cuadro de texto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2397" cy="46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93C09" w14:textId="77777777" w:rsidR="00D4666A" w:rsidRPr="00D4666A" w:rsidRDefault="00D4666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D4666A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 xml:space="preserve">Costo mensual del servidor dedicado </w:t>
                            </w:r>
                            <w:r w:rsidRPr="00D4666A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(Recomendado hasta $MAX_USUARIOS$ usuarios) </w:t>
                            </w:r>
                            <w:r w:rsidRPr="00D4666A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 xml:space="preserve">+ plataformas </w:t>
                            </w:r>
                            <w:r w:rsidR="00625FCC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$P_REMOTO$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6AD41" id="Cuadro de texto 84" o:spid="_x0000_s1056" type="#_x0000_t202" style="position:absolute;margin-left:49.65pt;margin-top:615.55pt;width:349pt;height:36.2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" filled="f" stroked="f">
                <v:textbox>
                  <w:txbxContent>
                    <w:p w14:paraId="03793C09" w14:textId="77777777" w:rsidR="00D4666A" w:rsidRPr="00D4666A" w:rsidRDefault="00D4666A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D4666A">
                        <w:rPr>
                          <w:rFonts w:ascii="Arial" w:hAnsi="Arial" w:cs="Arial"/>
                          <w:b/>
                          <w:bCs/>
                          <w:color w:val="002060"/>
                          <w:sz w:val="20"/>
                          <w:szCs w:val="20"/>
                        </w:rPr>
                        <w:t xml:space="preserve">Costo mensual del servidor dedicado </w:t>
                      </w:r>
                      <w:r w:rsidRPr="00D4666A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(Recomendado hasta $MAX_USUARIOS$ usuarios) </w:t>
                      </w:r>
                      <w:r w:rsidRPr="00D4666A">
                        <w:rPr>
                          <w:rFonts w:ascii="Arial" w:hAnsi="Arial" w:cs="Arial"/>
                          <w:b/>
                          <w:bCs/>
                          <w:color w:val="002060"/>
                          <w:sz w:val="20"/>
                          <w:szCs w:val="20"/>
                        </w:rPr>
                        <w:t xml:space="preserve">+ plataformas </w:t>
                      </w:r>
                      <w:r w:rsidR="00625FCC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$P_REMOTO$</w:t>
                      </w:r>
                    </w:p>
                  </w:txbxContent>
                </v:textbox>
              </v:shape>
            </w:pict>
          </mc:Fallback>
        </mc:AlternateContent>
      </w:r>
      <w:r w:rsidR="00D4666A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F647E02" wp14:editId="61FE7E77">
                <wp:simplePos x="0" y="0"/>
                <wp:positionH relativeFrom="column">
                  <wp:posOffset>372309</wp:posOffset>
                </wp:positionH>
                <wp:positionV relativeFrom="paragraph">
                  <wp:posOffset>7105795</wp:posOffset>
                </wp:positionV>
                <wp:extent cx="3608739" cy="593313"/>
                <wp:effectExtent l="0" t="0" r="0" b="0"/>
                <wp:wrapNone/>
                <wp:docPr id="1321567996" name="Cuadro de texto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8739" cy="5933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97928" w14:textId="77777777" w:rsidR="00D4666A" w:rsidRPr="00D4666A" w:rsidRDefault="00D4666A" w:rsidP="00D4666A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Ambas opciones incluyen: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 xml:space="preserve">Instalación, puesta en marcha y soporte para garantizar el correcto funcionamiento de tu sistema desde el primer día.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47E02" id="Cuadro de texto 83" o:spid="_x0000_s1057" type="#_x0000_t202" style="position:absolute;margin-left:29.3pt;margin-top:559.5pt;width:284.15pt;height:46.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" filled="f" stroked="f">
                <v:textbox>
                  <w:txbxContent>
                    <w:p w14:paraId="05E97928" w14:textId="77777777" w:rsidR="00D4666A" w:rsidRPr="00D4666A" w:rsidRDefault="00D4666A" w:rsidP="00D4666A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Ambas opciones incluyen: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 xml:space="preserve">Instalación, puesta en marcha y soporte para garantizar el correcto funcionamiento de tu sistema desde el primer día. </w:t>
                      </w:r>
                    </w:p>
                  </w:txbxContent>
                </v:textbox>
              </v:shape>
            </w:pict>
          </mc:Fallback>
        </mc:AlternateContent>
      </w:r>
      <w:r w:rsidR="00D4666A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843584" behindDoc="0" locked="0" layoutInCell="1" allowOverlap="1" wp14:anchorId="6EF1E636" wp14:editId="3DDC4ED9">
            <wp:simplePos x="0" y="0"/>
            <wp:positionH relativeFrom="page">
              <wp:align>center</wp:align>
            </wp:positionH>
            <wp:positionV relativeFrom="paragraph">
              <wp:posOffset>6986071</wp:posOffset>
            </wp:positionV>
            <wp:extent cx="5704205" cy="1397000"/>
            <wp:effectExtent l="0" t="0" r="0" b="0"/>
            <wp:wrapNone/>
            <wp:docPr id="435769755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769755" name="Imagen 43576975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420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84E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2963164" wp14:editId="03457EDF">
                <wp:simplePos x="0" y="0"/>
                <wp:positionH relativeFrom="column">
                  <wp:posOffset>-576580</wp:posOffset>
                </wp:positionH>
                <wp:positionV relativeFrom="paragraph">
                  <wp:posOffset>1423670</wp:posOffset>
                </wp:positionV>
                <wp:extent cx="2198748" cy="530492"/>
                <wp:effectExtent l="0" t="0" r="0" b="3175"/>
                <wp:wrapNone/>
                <wp:docPr id="2033418961" name="Cuadro de text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8748" cy="5304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0C1C88" w14:textId="77777777" w:rsidR="0047484E" w:rsidRPr="0047484E" w:rsidRDefault="0047484E" w:rsidP="0047484E">
                            <w:pPr>
                              <w:ind w:left="-14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Elegí la </w:t>
                            </w:r>
                            <w:r w:rsidRPr="0047484E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opción</w:t>
                            </w:r>
                            <w:r w:rsidRPr="0047484E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que mejor se adapte a la </w:t>
                            </w:r>
                            <w:r w:rsidRPr="0047484E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empresa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63164" id="Cuadro de texto 75" o:spid="_x0000_s1058" type="#_x0000_t202" style="position:absolute;margin-left:-45.4pt;margin-top:112.1pt;width:173.15pt;height:41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" filled="f" stroked="f">
                <v:textbox>
                  <w:txbxContent>
                    <w:p w14:paraId="670C1C88" w14:textId="77777777" w:rsidR="0047484E" w:rsidRPr="0047484E" w:rsidRDefault="0047484E" w:rsidP="0047484E">
                      <w:pPr>
                        <w:ind w:left="-14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Elegí la </w:t>
                      </w:r>
                      <w:r w:rsidRPr="0047484E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opción</w:t>
                      </w:r>
                      <w:r w:rsidRPr="0047484E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 xml:space="preserve">que mejor se adapte a la </w:t>
                      </w:r>
                      <w:r w:rsidRPr="0047484E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empresa</w:t>
                      </w:r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47484E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A4B8CC6" wp14:editId="1C20DD99">
                <wp:simplePos x="0" y="0"/>
                <wp:positionH relativeFrom="column">
                  <wp:posOffset>-580390</wp:posOffset>
                </wp:positionH>
                <wp:positionV relativeFrom="paragraph">
                  <wp:posOffset>1296035</wp:posOffset>
                </wp:positionV>
                <wp:extent cx="471986" cy="45719"/>
                <wp:effectExtent l="0" t="0" r="4445" b="0"/>
                <wp:wrapNone/>
                <wp:docPr id="678125363" name="Rectángul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986" cy="4571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29EAD2" id="Rectángulo 74" o:spid="_x0000_s1026" style="position:absolute;margin-left:-45.7pt;margin-top:102.05pt;width:37.15pt;height:3.6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" fillcolor="#c00000" stroked="f"/>
            </w:pict>
          </mc:Fallback>
        </mc:AlternateContent>
      </w:r>
      <w:r w:rsidR="003C226C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9F0B42C" wp14:editId="33E1ECFC">
                <wp:simplePos x="0" y="0"/>
                <wp:positionH relativeFrom="column">
                  <wp:posOffset>-576580</wp:posOffset>
                </wp:positionH>
                <wp:positionV relativeFrom="paragraph">
                  <wp:posOffset>341630</wp:posOffset>
                </wp:positionV>
                <wp:extent cx="2938644" cy="935341"/>
                <wp:effectExtent l="0" t="0" r="0" b="0"/>
                <wp:wrapNone/>
                <wp:docPr id="871849633" name="Cuadro de tex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644" cy="9353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FECD7" w14:textId="77777777" w:rsidR="003C226C" w:rsidRPr="003C226C" w:rsidRDefault="003C226C" w:rsidP="0047484E">
                            <w:pPr>
                              <w:spacing w:line="240" w:lineRule="auto"/>
                              <w:ind w:left="-142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3C226C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COSTO DEL</w:t>
                            </w:r>
                            <w:r w:rsidRPr="003C226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br/>
                            </w:r>
                            <w:r w:rsidRPr="003C226C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PROYECTO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0B42C" id="_x0000_s1059" type="#_x0000_t202" style="position:absolute;margin-left:-45.4pt;margin-top:26.9pt;width:231.4pt;height:73.65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" filled="f" stroked="f">
                <v:textbox>
                  <w:txbxContent>
                    <w:p w14:paraId="24EFECD7" w14:textId="77777777" w:rsidR="003C226C" w:rsidRPr="003C226C" w:rsidRDefault="003C226C" w:rsidP="0047484E">
                      <w:pPr>
                        <w:spacing w:line="240" w:lineRule="auto"/>
                        <w:ind w:left="-142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3C226C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COSTO DEL</w:t>
                      </w:r>
                      <w:r w:rsidRPr="003C226C">
                        <w:rPr>
                          <w:rFonts w:ascii="Arial" w:hAnsi="Arial" w:cs="Arial"/>
                          <w:b/>
                          <w:bCs/>
                        </w:rPr>
                        <w:br/>
                      </w:r>
                      <w:r w:rsidRPr="003C226C">
                        <w:rPr>
                          <w:rFonts w:ascii="Arial" w:hAnsi="Arial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  <w:t>PROYECTO</w:t>
                      </w:r>
                    </w:p>
                  </w:txbxContent>
                </v:textbox>
              </v:shape>
            </w:pict>
          </mc:Fallback>
        </mc:AlternateContent>
      </w:r>
      <w:r w:rsidR="003C226C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816960" behindDoc="0" locked="0" layoutInCell="1" allowOverlap="1" wp14:anchorId="0ABE679F" wp14:editId="7D4D4514">
            <wp:simplePos x="0" y="0"/>
            <wp:positionH relativeFrom="column">
              <wp:posOffset>2507780</wp:posOffset>
            </wp:positionH>
            <wp:positionV relativeFrom="page">
              <wp:posOffset>1256427</wp:posOffset>
            </wp:positionV>
            <wp:extent cx="3400425" cy="2233295"/>
            <wp:effectExtent l="0" t="0" r="9525" b="0"/>
            <wp:wrapNone/>
            <wp:docPr id="2090629647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629647" name="Imagen 209062964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1F0">
        <w:rPr>
          <w:rFonts w:ascii="Arial" w:hAnsi="Arial" w:cs="Arial"/>
          <w:color w:val="002060"/>
          <w:sz w:val="22"/>
          <w:szCs w:val="22"/>
        </w:rPr>
        <w:br w:type="page"/>
      </w:r>
    </w:p>
    <w:p w14:paraId="5EB4C6D8" w14:textId="77777777" w:rsidR="00D10643" w:rsidRDefault="00D10643">
      <w:pPr>
        <w:rPr>
          <w:rFonts w:ascii="Arial" w:hAnsi="Arial" w:cs="Arial"/>
          <w:color w:val="002060"/>
          <w:sz w:val="22"/>
          <w:szCs w:val="22"/>
        </w:rPr>
      </w:pPr>
    </w:p>
    <w:p w14:paraId="583D34B1" w14:textId="77777777" w:rsidR="00D10643" w:rsidRDefault="003D248F">
      <w:pPr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FE0F6D1" wp14:editId="29EF60F0">
                <wp:simplePos x="0" y="0"/>
                <wp:positionH relativeFrom="column">
                  <wp:posOffset>3524640</wp:posOffset>
                </wp:positionH>
                <wp:positionV relativeFrom="paragraph">
                  <wp:posOffset>6977103</wp:posOffset>
                </wp:positionV>
                <wp:extent cx="2259105" cy="1045029"/>
                <wp:effectExtent l="0" t="0" r="0" b="3175"/>
                <wp:wrapNone/>
                <wp:docPr id="1722832596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105" cy="1045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BB21" w14:textId="77777777" w:rsidR="003D248F" w:rsidRPr="00467903" w:rsidRDefault="003D248F" w:rsidP="003D248F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Se requiere tener todas las factibilidades </w:t>
                            </w:r>
                            <w:r w:rsidRPr="003D248F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técnicas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, servidor, redes, terminales.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0F6D1" id="Cuadro de texto 71" o:spid="_x0000_s1060" type="#_x0000_t202" style="position:absolute;margin-left:277.55pt;margin-top:549.4pt;width:177.9pt;height:82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" filled="f" stroked="f">
                <v:textbox>
                  <w:txbxContent>
                    <w:p w14:paraId="5F9BBB21" w14:textId="77777777" w:rsidR="003D248F" w:rsidRPr="00467903" w:rsidRDefault="003D248F" w:rsidP="003D248F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Se requiere tener todas las factibilidades </w:t>
                      </w:r>
                      <w:r w:rsidRPr="003D248F">
                        <w:rPr>
                          <w:rFonts w:ascii="Arial" w:hAnsi="Arial" w:cs="Arial"/>
                          <w:b/>
                          <w:bCs/>
                          <w:color w:val="C00000"/>
                          <w:sz w:val="20"/>
                          <w:szCs w:val="20"/>
                        </w:rPr>
                        <w:t>técnicas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, servidor, redes, terminales.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46C03F4" wp14:editId="20B0747F">
                <wp:simplePos x="0" y="0"/>
                <wp:positionH relativeFrom="column">
                  <wp:posOffset>3455035</wp:posOffset>
                </wp:positionH>
                <wp:positionV relativeFrom="paragraph">
                  <wp:posOffset>4768786</wp:posOffset>
                </wp:positionV>
                <wp:extent cx="2481943" cy="1044575"/>
                <wp:effectExtent l="0" t="0" r="0" b="3175"/>
                <wp:wrapNone/>
                <wp:docPr id="1579592556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943" cy="104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2EDA9" w14:textId="4489DB50" w:rsidR="003D248F" w:rsidRPr="003D248F" w:rsidRDefault="003D248F" w:rsidP="003D248F">
                            <w:pPr>
                              <w:rPr>
                                <w:rFonts w:ascii="Arial" w:hAnsi="Arial" w:cs="Arial"/>
                                <w:color w:val="002060"/>
                                <w:sz w:val="19"/>
                                <w:szCs w:val="19"/>
                              </w:rPr>
                            </w:pPr>
                            <w:r w:rsidRPr="003D248F">
                              <w:rPr>
                                <w:rFonts w:ascii="Arial" w:hAnsi="Arial" w:cs="Arial"/>
                                <w:color w:val="002060"/>
                                <w:sz w:val="19"/>
                                <w:szCs w:val="19"/>
                              </w:rPr>
                              <w:t xml:space="preserve">Se incluye costo de mantenimiento y soporte por </w:t>
                            </w:r>
                            <w:r w:rsidR="00FE182C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19"/>
                                <w:szCs w:val="19"/>
                              </w:rPr>
                              <w:t>$D_SOP$</w:t>
                            </w:r>
                            <w:r w:rsidRPr="003D248F">
                              <w:rPr>
                                <w:rFonts w:ascii="Arial" w:hAnsi="Arial" w:cs="Arial"/>
                                <w:color w:val="002060"/>
                                <w:sz w:val="19"/>
                                <w:szCs w:val="19"/>
                              </w:rPr>
                              <w:t xml:space="preserve"> desde la fecha de instalación que incluye la puesta en marcha y soporte necesario para el funcionamiento.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C03F4" id="_x0000_s1061" type="#_x0000_t202" style="position:absolute;margin-left:272.05pt;margin-top:375.5pt;width:195.45pt;height:82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" filled="f" stroked="f">
                <v:textbox>
                  <w:txbxContent>
                    <w:p w14:paraId="2672EDA9" w14:textId="4489DB50" w:rsidR="003D248F" w:rsidRPr="003D248F" w:rsidRDefault="003D248F" w:rsidP="003D248F">
                      <w:pPr>
                        <w:rPr>
                          <w:rFonts w:ascii="Arial" w:hAnsi="Arial" w:cs="Arial"/>
                          <w:color w:val="002060"/>
                          <w:sz w:val="19"/>
                          <w:szCs w:val="19"/>
                        </w:rPr>
                      </w:pPr>
                      <w:r w:rsidRPr="003D248F">
                        <w:rPr>
                          <w:rFonts w:ascii="Arial" w:hAnsi="Arial" w:cs="Arial"/>
                          <w:color w:val="002060"/>
                          <w:sz w:val="19"/>
                          <w:szCs w:val="19"/>
                        </w:rPr>
                        <w:t xml:space="preserve">Se incluye costo de mantenimiento y soporte por </w:t>
                      </w:r>
                      <w:r w:rsidR="00FE182C">
                        <w:rPr>
                          <w:rFonts w:ascii="Arial" w:hAnsi="Arial" w:cs="Arial"/>
                          <w:b/>
                          <w:bCs/>
                          <w:color w:val="C00000"/>
                          <w:sz w:val="19"/>
                          <w:szCs w:val="19"/>
                        </w:rPr>
                        <w:t>$D_SOP$</w:t>
                      </w:r>
                      <w:r w:rsidRPr="003D248F">
                        <w:rPr>
                          <w:rFonts w:ascii="Arial" w:hAnsi="Arial" w:cs="Arial"/>
                          <w:color w:val="002060"/>
                          <w:sz w:val="19"/>
                          <w:szCs w:val="19"/>
                        </w:rPr>
                        <w:t xml:space="preserve"> desde la fecha de instalación que incluye la puesta en marcha y soporte necesario para el funcionamiento.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724BD8E" wp14:editId="2C71EF20">
                <wp:simplePos x="0" y="0"/>
                <wp:positionH relativeFrom="column">
                  <wp:posOffset>3507292</wp:posOffset>
                </wp:positionH>
                <wp:positionV relativeFrom="paragraph">
                  <wp:posOffset>5953702</wp:posOffset>
                </wp:positionV>
                <wp:extent cx="2466574" cy="1045029"/>
                <wp:effectExtent l="0" t="0" r="0" b="3175"/>
                <wp:wrapNone/>
                <wp:docPr id="2019471119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574" cy="1045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0DBFC" w14:textId="77777777" w:rsidR="003D248F" w:rsidRPr="00467903" w:rsidRDefault="003D248F" w:rsidP="003D248F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Completa </w:t>
                            </w:r>
                            <w:r w:rsidRPr="003D24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instalación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 de todas las terminales, configuraciones.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4BD8E" id="_x0000_s1062" type="#_x0000_t202" style="position:absolute;margin-left:276.15pt;margin-top:468.8pt;width:194.2pt;height:82.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" filled="f" stroked="f">
                <v:textbox>
                  <w:txbxContent>
                    <w:p w14:paraId="7C30DBFC" w14:textId="77777777" w:rsidR="003D248F" w:rsidRPr="00467903" w:rsidRDefault="003D248F" w:rsidP="003D248F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Completa </w:t>
                      </w:r>
                      <w:r w:rsidRPr="003D24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0"/>
                          <w:szCs w:val="20"/>
                        </w:rPr>
                        <w:t>instalación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 de todas las terminales, configuraciones.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5737317" wp14:editId="1BA193D1">
                <wp:simplePos x="0" y="0"/>
                <wp:positionH relativeFrom="column">
                  <wp:posOffset>3516630</wp:posOffset>
                </wp:positionH>
                <wp:positionV relativeFrom="paragraph">
                  <wp:posOffset>3665220</wp:posOffset>
                </wp:positionV>
                <wp:extent cx="2197633" cy="960504"/>
                <wp:effectExtent l="0" t="0" r="0" b="0"/>
                <wp:wrapNone/>
                <wp:docPr id="1697984171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633" cy="960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B8B00" w14:textId="77777777" w:rsidR="003D248F" w:rsidRPr="00467903" w:rsidRDefault="003D248F" w:rsidP="003D248F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Servicio de </w:t>
                            </w:r>
                            <w:r w:rsidRPr="003D24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asistencia remota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 para solucionar inconvenientes que puedan producirse, realizar configuraciones y dar soporte.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37317" id="_x0000_s1063" type="#_x0000_t202" style="position:absolute;margin-left:276.9pt;margin-top:288.6pt;width:173.05pt;height:75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" filled="f" stroked="f">
                <v:textbox>
                  <w:txbxContent>
                    <w:p w14:paraId="008B8B00" w14:textId="77777777" w:rsidR="003D248F" w:rsidRPr="00467903" w:rsidRDefault="003D248F" w:rsidP="003D248F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Servicio de </w:t>
                      </w:r>
                      <w:r w:rsidRPr="003D24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0"/>
                          <w:szCs w:val="20"/>
                        </w:rPr>
                        <w:t>asistencia remota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 para solucionar inconvenientes que puedan producirse, realizar configuraciones y dar soporte.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1123ACD" wp14:editId="70482ADF">
                <wp:simplePos x="0" y="0"/>
                <wp:positionH relativeFrom="column">
                  <wp:posOffset>3514725</wp:posOffset>
                </wp:positionH>
                <wp:positionV relativeFrom="paragraph">
                  <wp:posOffset>2564765</wp:posOffset>
                </wp:positionV>
                <wp:extent cx="1991360" cy="704427"/>
                <wp:effectExtent l="0" t="0" r="0" b="635"/>
                <wp:wrapNone/>
                <wp:docPr id="9315505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360" cy="704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0A664" w14:textId="77777777" w:rsidR="003D248F" w:rsidRPr="00467903" w:rsidRDefault="003D248F" w:rsidP="003D248F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Confección a medida de comprobantes </w:t>
                            </w:r>
                            <w:r w:rsidRPr="003D248F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preimpresos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23ACD" id="_x0000_s1064" type="#_x0000_t202" style="position:absolute;margin-left:276.75pt;margin-top:201.95pt;width:156.8pt;height:55.4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" filled="f" stroked="f">
                <v:textbox>
                  <w:txbxContent>
                    <w:p w14:paraId="7680A664" w14:textId="77777777" w:rsidR="003D248F" w:rsidRPr="00467903" w:rsidRDefault="003D248F" w:rsidP="003D248F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Confección a medida de comprobantes </w:t>
                      </w:r>
                      <w:r w:rsidRPr="003D248F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preimpresos</w:t>
                      </w: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467903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B8AAEE5" wp14:editId="52F3DBE8">
                <wp:simplePos x="0" y="0"/>
                <wp:positionH relativeFrom="column">
                  <wp:posOffset>3516630</wp:posOffset>
                </wp:positionH>
                <wp:positionV relativeFrom="paragraph">
                  <wp:posOffset>1494155</wp:posOffset>
                </wp:positionV>
                <wp:extent cx="1991360" cy="704427"/>
                <wp:effectExtent l="0" t="0" r="0" b="635"/>
                <wp:wrapNone/>
                <wp:docPr id="1158540787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360" cy="704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9404C" w14:textId="77777777" w:rsidR="00467903" w:rsidRPr="00467903" w:rsidRDefault="00467903" w:rsidP="00467903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Importación de datos de sistemas anteriores.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AAEE5" id="_x0000_s1065" type="#_x0000_t202" style="position:absolute;margin-left:276.9pt;margin-top:117.65pt;width:156.8pt;height:55.4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" filled="f" stroked="f">
                <v:textbox>
                  <w:txbxContent>
                    <w:p w14:paraId="7A79404C" w14:textId="77777777" w:rsidR="00467903" w:rsidRPr="00467903" w:rsidRDefault="00467903" w:rsidP="00467903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Importación de datos de sistemas anteriores. </w:t>
                      </w:r>
                    </w:p>
                  </w:txbxContent>
                </v:textbox>
              </v:shape>
            </w:pict>
          </mc:Fallback>
        </mc:AlternateContent>
      </w:r>
      <w:r w:rsidR="00467903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BA938A5" wp14:editId="77961015">
                <wp:simplePos x="0" y="0"/>
                <wp:positionH relativeFrom="column">
                  <wp:posOffset>3516630</wp:posOffset>
                </wp:positionH>
                <wp:positionV relativeFrom="paragraph">
                  <wp:posOffset>452120</wp:posOffset>
                </wp:positionV>
                <wp:extent cx="1991360" cy="704427"/>
                <wp:effectExtent l="0" t="0" r="0" b="635"/>
                <wp:wrapNone/>
                <wp:docPr id="1946326975" name="Cuadro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360" cy="704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07FEF" w14:textId="77777777" w:rsidR="00467903" w:rsidRPr="00467903" w:rsidRDefault="00467903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467903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Aplicación abierta para múltiples usuarios y terminales.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38A5" id="_x0000_s1066" type="#_x0000_t202" style="position:absolute;margin-left:276.9pt;margin-top:35.6pt;width:156.8pt;height:55.4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" filled="f" stroked="f">
                <v:textbox>
                  <w:txbxContent>
                    <w:p w14:paraId="00F07FEF" w14:textId="77777777" w:rsidR="00467903" w:rsidRPr="00467903" w:rsidRDefault="00467903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467903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Aplicación abierta para múltiples usuarios y terminales.</w:t>
                      </w:r>
                    </w:p>
                  </w:txbxContent>
                </v:textbox>
              </v:shape>
            </w:pict>
          </mc:Fallback>
        </mc:AlternateContent>
      </w:r>
      <w:r w:rsidR="00467903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802624" behindDoc="0" locked="0" layoutInCell="1" allowOverlap="1" wp14:anchorId="386A699E" wp14:editId="6C864F1E">
            <wp:simplePos x="0" y="0"/>
            <wp:positionH relativeFrom="column">
              <wp:posOffset>1788584</wp:posOffset>
            </wp:positionH>
            <wp:positionV relativeFrom="paragraph">
              <wp:posOffset>249979</wp:posOffset>
            </wp:positionV>
            <wp:extent cx="4187621" cy="7705090"/>
            <wp:effectExtent l="0" t="0" r="3810" b="0"/>
            <wp:wrapNone/>
            <wp:docPr id="1543002468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002468" name="Imagen 154300246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621" cy="770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3283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887E0C9" wp14:editId="5C3EB3D8">
                <wp:simplePos x="0" y="0"/>
                <wp:positionH relativeFrom="column">
                  <wp:posOffset>-746548</wp:posOffset>
                </wp:positionH>
                <wp:positionV relativeFrom="paragraph">
                  <wp:posOffset>1120775</wp:posOffset>
                </wp:positionV>
                <wp:extent cx="386248" cy="45719"/>
                <wp:effectExtent l="0" t="0" r="13970" b="12065"/>
                <wp:wrapNone/>
                <wp:docPr id="363043046" name="Rectángu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248" cy="4571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72B230" id="Rectángulo 69" o:spid="_x0000_s1026" style="position:absolute;margin-left:-58.8pt;margin-top:88.25pt;width:30.4pt;height:3.6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" fillcolor="#c00000" strokecolor="#c00000"/>
            </w:pict>
          </mc:Fallback>
        </mc:AlternateContent>
      </w:r>
      <w:r w:rsidR="00155BF2">
        <w:rPr>
          <w:rFonts w:ascii="Arial" w:hAnsi="Arial" w:cs="Arial"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A8DC5FA" wp14:editId="5036AAAE">
                <wp:simplePos x="0" y="0"/>
                <wp:positionH relativeFrom="column">
                  <wp:posOffset>-851535</wp:posOffset>
                </wp:positionH>
                <wp:positionV relativeFrom="paragraph">
                  <wp:posOffset>257175</wp:posOffset>
                </wp:positionV>
                <wp:extent cx="2492586" cy="1808480"/>
                <wp:effectExtent l="0" t="0" r="0" b="1270"/>
                <wp:wrapNone/>
                <wp:docPr id="408377853" name="Cuadro de text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586" cy="180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C1E80" w14:textId="77777777" w:rsidR="00155BF2" w:rsidRDefault="00155BF2" w:rsidP="00E93283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52"/>
                                <w:szCs w:val="52"/>
                              </w:rPr>
                            </w:pPr>
                            <w:r w:rsidRPr="00E9328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52"/>
                                <w:szCs w:val="52"/>
                              </w:rPr>
                              <w:t>LO QUE</w:t>
                            </w:r>
                            <w:r w:rsidRPr="00E93283"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</w:rPr>
                              <w:br/>
                            </w:r>
                            <w:r w:rsidRPr="00E9328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52"/>
                                <w:szCs w:val="52"/>
                              </w:rPr>
                              <w:t>SÍ</w:t>
                            </w:r>
                            <w:r w:rsidR="00E93283" w:rsidRPr="00E9328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52"/>
                                <w:szCs w:val="52"/>
                              </w:rPr>
                              <w:t xml:space="preserve"> INCLUYE</w:t>
                            </w:r>
                          </w:p>
                          <w:p w14:paraId="6F4ADBF1" w14:textId="77777777" w:rsidR="00E93283" w:rsidRPr="00E93283" w:rsidRDefault="00E93283" w:rsidP="00E93283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br/>
                            </w:r>
                            <w:r w:rsidRPr="00E93283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Nuestras soluciones incluyen todo lo necesario para que puedas trabajar de forma eficiente, segura y escalable desde el primer día. </w:t>
                            </w:r>
                          </w:p>
                          <w:p w14:paraId="25E4A0FE" w14:textId="77777777" w:rsidR="00E93283" w:rsidRPr="00E93283" w:rsidRDefault="00E93283" w:rsidP="00E93283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8DC5FA" id="Cuadro de texto 67" o:spid="_x0000_s1067" type="#_x0000_t202" style="position:absolute;margin-left:-67.05pt;margin-top:20.25pt;width:196.25pt;height:142.4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" filled="f" stroked="f">
                <v:textbox>
                  <w:txbxContent>
                    <w:p w14:paraId="3B9C1E80" w14:textId="77777777" w:rsidR="00155BF2" w:rsidRDefault="00155BF2" w:rsidP="00E93283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C00000"/>
                          <w:sz w:val="52"/>
                          <w:szCs w:val="52"/>
                        </w:rPr>
                      </w:pPr>
                      <w:r w:rsidRPr="00E93283">
                        <w:rPr>
                          <w:rFonts w:ascii="Arial" w:hAnsi="Arial" w:cs="Arial"/>
                          <w:b/>
                          <w:bCs/>
                          <w:color w:val="002060"/>
                          <w:sz w:val="52"/>
                          <w:szCs w:val="52"/>
                        </w:rPr>
                        <w:t>LO QUE</w:t>
                      </w:r>
                      <w:r w:rsidRPr="00E93283"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</w:rPr>
                        <w:br/>
                      </w:r>
                      <w:r w:rsidRPr="00E93283">
                        <w:rPr>
                          <w:rFonts w:ascii="Arial" w:hAnsi="Arial" w:cs="Arial"/>
                          <w:b/>
                          <w:bCs/>
                          <w:color w:val="C00000"/>
                          <w:sz w:val="52"/>
                          <w:szCs w:val="52"/>
                        </w:rPr>
                        <w:t>SÍ</w:t>
                      </w:r>
                      <w:r w:rsidR="00E93283" w:rsidRPr="00E93283">
                        <w:rPr>
                          <w:rFonts w:ascii="Arial" w:hAnsi="Arial" w:cs="Arial"/>
                          <w:b/>
                          <w:bCs/>
                          <w:color w:val="C00000"/>
                          <w:sz w:val="52"/>
                          <w:szCs w:val="52"/>
                        </w:rPr>
                        <w:t xml:space="preserve"> INCLUYE</w:t>
                      </w:r>
                    </w:p>
                    <w:p w14:paraId="6F4ADBF1" w14:textId="77777777" w:rsidR="00E93283" w:rsidRPr="00E93283" w:rsidRDefault="00E93283" w:rsidP="00E93283">
                      <w:pPr>
                        <w:spacing w:line="240" w:lineRule="auto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br/>
                      </w:r>
                      <w:r w:rsidRPr="00E93283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Nuestras soluciones incluyen todo lo necesario para que puedas trabajar de forma eficiente, segura y escalable desde el primer día. </w:t>
                      </w:r>
                    </w:p>
                    <w:p w14:paraId="25E4A0FE" w14:textId="77777777" w:rsidR="00E93283" w:rsidRPr="00E93283" w:rsidRDefault="00E93283" w:rsidP="00E93283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5BF2">
        <w:rPr>
          <w:rFonts w:ascii="Arial" w:hAnsi="Arial" w:cs="Arial"/>
          <w:noProof/>
          <w:color w:val="002060"/>
          <w:sz w:val="22"/>
          <w:szCs w:val="22"/>
        </w:rPr>
        <w:drawing>
          <wp:anchor distT="0" distB="0" distL="114300" distR="114300" simplePos="0" relativeHeight="251799552" behindDoc="0" locked="0" layoutInCell="1" allowOverlap="1" wp14:anchorId="4EF655FE" wp14:editId="7F9D4A41">
            <wp:simplePos x="0" y="0"/>
            <wp:positionH relativeFrom="page">
              <wp:align>left</wp:align>
            </wp:positionH>
            <wp:positionV relativeFrom="paragraph">
              <wp:posOffset>2033270</wp:posOffset>
            </wp:positionV>
            <wp:extent cx="2898987" cy="5896833"/>
            <wp:effectExtent l="0" t="0" r="0" b="8890"/>
            <wp:wrapNone/>
            <wp:docPr id="1029493953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93953" name="Imagen 102949395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987" cy="5896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643">
        <w:rPr>
          <w:rFonts w:ascii="Arial" w:hAnsi="Arial" w:cs="Arial"/>
          <w:color w:val="002060"/>
          <w:sz w:val="22"/>
          <w:szCs w:val="22"/>
        </w:rPr>
        <w:br w:type="page"/>
      </w:r>
    </w:p>
    <w:p w14:paraId="3F1B5D8A" w14:textId="77777777" w:rsidR="00B97EDB" w:rsidRDefault="00B97EDB">
      <w:pPr>
        <w:rPr>
          <w:rFonts w:ascii="Arial" w:hAnsi="Arial" w:cs="Arial"/>
          <w:color w:val="002060"/>
          <w:sz w:val="22"/>
          <w:szCs w:val="22"/>
        </w:rPr>
      </w:pPr>
    </w:p>
    <w:p w14:paraId="17E05EE9" w14:textId="77777777" w:rsidR="00B97EDB" w:rsidRPr="006F0A34" w:rsidRDefault="003A7127" w:rsidP="006F0A34">
      <w:pPr>
        <w:tabs>
          <w:tab w:val="left" w:pos="3828"/>
        </w:tabs>
        <w:spacing w:before="100" w:beforeAutospacing="1" w:after="100" w:afterAutospacing="1" w:line="240" w:lineRule="auto"/>
        <w:ind w:left="-993"/>
        <w:rPr>
          <w:rFonts w:ascii="Arial" w:hAnsi="Arial" w:cs="Arial"/>
          <w:color w:val="002060"/>
          <w:sz w:val="48"/>
          <w:szCs w:val="48"/>
        </w:rPr>
      </w:pP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C900AEA" wp14:editId="615D2307">
                <wp:simplePos x="0" y="0"/>
                <wp:positionH relativeFrom="page">
                  <wp:posOffset>4772660</wp:posOffset>
                </wp:positionH>
                <wp:positionV relativeFrom="paragraph">
                  <wp:posOffset>6574155</wp:posOffset>
                </wp:positionV>
                <wp:extent cx="2540000" cy="1103630"/>
                <wp:effectExtent l="0" t="0" r="0" b="1270"/>
                <wp:wrapNone/>
                <wp:docPr id="999385445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103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07C50" w14:textId="77777777" w:rsidR="001B7F5A" w:rsidRDefault="001B7F5A" w:rsidP="001B7F5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MODULOS Y DESARROLLOS ADICIONALES</w:t>
                            </w:r>
                          </w:p>
                          <w:p w14:paraId="006E0752" w14:textId="77777777" w:rsidR="001B7F5A" w:rsidRPr="00C46EC6" w:rsidRDefault="00CA21FB" w:rsidP="001B7F5A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$MYD$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00AEA" id="Cuadro de texto 61" o:spid="_x0000_s1068" type="#_x0000_t202" style="position:absolute;left:0;text-align:left;margin-left:375.8pt;margin-top:517.65pt;width:200pt;height:86.9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" filled="f" stroked="f">
                <v:textbox>
                  <w:txbxContent>
                    <w:p w14:paraId="71C07C50" w14:textId="77777777" w:rsidR="001B7F5A" w:rsidRDefault="001B7F5A" w:rsidP="001B7F5A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MODULOS Y DESARROLLOS ADICIONALES</w:t>
                      </w:r>
                    </w:p>
                    <w:p w14:paraId="006E0752" w14:textId="77777777" w:rsidR="001B7F5A" w:rsidRPr="00C46EC6" w:rsidRDefault="00CA21FB" w:rsidP="001B7F5A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$MYD$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F45E952" wp14:editId="6A8CBABB">
                <wp:simplePos x="0" y="0"/>
                <wp:positionH relativeFrom="page">
                  <wp:posOffset>4772660</wp:posOffset>
                </wp:positionH>
                <wp:positionV relativeFrom="paragraph">
                  <wp:posOffset>4409440</wp:posOffset>
                </wp:positionV>
                <wp:extent cx="2621280" cy="968375"/>
                <wp:effectExtent l="0" t="0" r="0" b="3175"/>
                <wp:wrapNone/>
                <wp:docPr id="685247655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128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925FA" w14:textId="77777777" w:rsidR="001B7F5A" w:rsidRDefault="001B7F5A" w:rsidP="001B7F5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SOPORTE TÉCNICO</w:t>
                            </w:r>
                          </w:p>
                          <w:p w14:paraId="3B22DA0D" w14:textId="77777777" w:rsidR="001B7F5A" w:rsidRPr="00C46EC6" w:rsidRDefault="00CA21FB" w:rsidP="001B7F5A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$SOPORTE$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5E952" id="_x0000_s1069" type="#_x0000_t202" style="position:absolute;left:0;text-align:left;margin-left:375.8pt;margin-top:347.2pt;width:206.4pt;height:76.25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" filled="f" stroked="f">
                <v:textbox>
                  <w:txbxContent>
                    <w:p w14:paraId="73A925FA" w14:textId="77777777" w:rsidR="001B7F5A" w:rsidRDefault="001B7F5A" w:rsidP="001B7F5A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SOPORTE TÉCNICO</w:t>
                      </w:r>
                    </w:p>
                    <w:p w14:paraId="3B22DA0D" w14:textId="77777777" w:rsidR="001B7F5A" w:rsidRPr="00C46EC6" w:rsidRDefault="00CA21FB" w:rsidP="001B7F5A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$SOPORTE$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A24841B" wp14:editId="33E488B4">
                <wp:simplePos x="0" y="0"/>
                <wp:positionH relativeFrom="page">
                  <wp:posOffset>4777105</wp:posOffset>
                </wp:positionH>
                <wp:positionV relativeFrom="paragraph">
                  <wp:posOffset>5423535</wp:posOffset>
                </wp:positionV>
                <wp:extent cx="2745105" cy="1103630"/>
                <wp:effectExtent l="0" t="0" r="0" b="1270"/>
                <wp:wrapNone/>
                <wp:docPr id="1767073060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105" cy="1103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B52C8" w14:textId="77777777" w:rsidR="001B7F5A" w:rsidRDefault="001B7F5A" w:rsidP="001B7F5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IMPLEMENTACIÓN </w:t>
                            </w:r>
                          </w:p>
                          <w:p w14:paraId="4663A4BD" w14:textId="77777777" w:rsidR="001B7F5A" w:rsidRPr="00C46EC6" w:rsidRDefault="00CA21FB" w:rsidP="001B7F5A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$IMPLEMENTACION$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4841B" id="_x0000_s1070" type="#_x0000_t202" style="position:absolute;left:0;text-align:left;margin-left:376.15pt;margin-top:427.05pt;width:216.15pt;height:86.9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" filled="f" stroked="f">
                <v:textbox>
                  <w:txbxContent>
                    <w:p w14:paraId="6DBB52C8" w14:textId="77777777" w:rsidR="001B7F5A" w:rsidRDefault="001B7F5A" w:rsidP="001B7F5A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IMPLEMENTACIÓN </w:t>
                      </w:r>
                    </w:p>
                    <w:p w14:paraId="4663A4BD" w14:textId="77777777" w:rsidR="001B7F5A" w:rsidRPr="00C46EC6" w:rsidRDefault="00CA21FB" w:rsidP="001B7F5A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$IMPLEMENTACION$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DB8AB58" wp14:editId="6CBEB0AC">
                <wp:simplePos x="0" y="0"/>
                <wp:positionH relativeFrom="column">
                  <wp:posOffset>3608070</wp:posOffset>
                </wp:positionH>
                <wp:positionV relativeFrom="paragraph">
                  <wp:posOffset>3258820</wp:posOffset>
                </wp:positionV>
                <wp:extent cx="2745105" cy="1103630"/>
                <wp:effectExtent l="0" t="0" r="0" b="1270"/>
                <wp:wrapNone/>
                <wp:docPr id="1996305298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105" cy="1103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98F6F" w14:textId="77777777" w:rsidR="00C46EC6" w:rsidRDefault="00C46EC6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ACTUALIZACIONES</w:t>
                            </w:r>
                          </w:p>
                          <w:p w14:paraId="52206246" w14:textId="77777777" w:rsidR="00C46EC6" w:rsidRPr="00C46EC6" w:rsidRDefault="00CA21FB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$ACTUALIZACIONES$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8AB58" id="_x0000_s1071" type="#_x0000_t202" style="position:absolute;left:0;text-align:left;margin-left:284.1pt;margin-top:256.6pt;width:216.15pt;height:86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" filled="f" stroked="f">
                <v:textbox>
                  <w:txbxContent>
                    <w:p w14:paraId="44998F6F" w14:textId="77777777" w:rsidR="00C46EC6" w:rsidRDefault="00C46EC6" w:rsidP="00C46EC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ACTUALIZACIONES</w:t>
                      </w:r>
                    </w:p>
                    <w:p w14:paraId="52206246" w14:textId="77777777" w:rsidR="00C46EC6" w:rsidRPr="00C46EC6" w:rsidRDefault="00CA21FB" w:rsidP="00C46EC6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$ACTUALIZACIONES$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85F1146" wp14:editId="4D73C0F7">
                <wp:simplePos x="0" y="0"/>
                <wp:positionH relativeFrom="column">
                  <wp:posOffset>3606800</wp:posOffset>
                </wp:positionH>
                <wp:positionV relativeFrom="paragraph">
                  <wp:posOffset>2508885</wp:posOffset>
                </wp:positionV>
                <wp:extent cx="2449195" cy="704215"/>
                <wp:effectExtent l="0" t="0" r="0" b="635"/>
                <wp:wrapNone/>
                <wp:docPr id="1289440187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195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4B1A7" w14:textId="77777777" w:rsidR="00C46EC6" w:rsidRDefault="00C46EC6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IMPUESTOS</w:t>
                            </w:r>
                          </w:p>
                          <w:p w14:paraId="2800548C" w14:textId="77777777" w:rsidR="00C46EC6" w:rsidRPr="00C46EC6" w:rsidRDefault="00CA21FB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$IMPUESTOS$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F1146" id="_x0000_s1072" type="#_x0000_t202" style="position:absolute;left:0;text-align:left;margin-left:284pt;margin-top:197.55pt;width:192.85pt;height:55.45pt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" filled="f" stroked="f">
                <v:textbox>
                  <w:txbxContent>
                    <w:p w14:paraId="6E64B1A7" w14:textId="77777777" w:rsidR="00C46EC6" w:rsidRDefault="00C46EC6" w:rsidP="00C46EC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IMPUESTOS</w:t>
                      </w:r>
                    </w:p>
                    <w:p w14:paraId="2800548C" w14:textId="77777777" w:rsidR="00C46EC6" w:rsidRPr="00C46EC6" w:rsidRDefault="00CA21FB" w:rsidP="00C46EC6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$IMPUESTOS$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8F0FFF3" wp14:editId="14C4656D">
                <wp:simplePos x="0" y="0"/>
                <wp:positionH relativeFrom="column">
                  <wp:posOffset>3607435</wp:posOffset>
                </wp:positionH>
                <wp:positionV relativeFrom="paragraph">
                  <wp:posOffset>1303020</wp:posOffset>
                </wp:positionV>
                <wp:extent cx="2449195" cy="1158240"/>
                <wp:effectExtent l="0" t="0" r="0" b="3810"/>
                <wp:wrapNone/>
                <wp:docPr id="174754005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195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CC2FB" w14:textId="77777777" w:rsidR="00C46EC6" w:rsidRDefault="00C46EC6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VIGENCIA DE LA PROPUESTAS</w:t>
                            </w:r>
                          </w:p>
                          <w:p w14:paraId="1230E8C9" w14:textId="77777777" w:rsidR="00C46EC6" w:rsidRPr="00C46EC6" w:rsidRDefault="00CA21FB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$VIGENCIA$</w:t>
                            </w:r>
                            <w:r w:rsidR="00C46EC6" w:rsidRPr="00C46EC6"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0FFF3" id="_x0000_s1073" type="#_x0000_t202" style="position:absolute;left:0;text-align:left;margin-left:284.05pt;margin-top:102.6pt;width:192.85pt;height:91.2pt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" filled="f" stroked="f">
                <v:textbox>
                  <w:txbxContent>
                    <w:p w14:paraId="4ADCC2FB" w14:textId="77777777" w:rsidR="00C46EC6" w:rsidRDefault="00C46EC6" w:rsidP="00C46EC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VIGENCIA DE LA PROPUESTAS</w:t>
                      </w:r>
                    </w:p>
                    <w:p w14:paraId="1230E8C9" w14:textId="77777777" w:rsidR="00C46EC6" w:rsidRPr="00C46EC6" w:rsidRDefault="00CA21FB" w:rsidP="00C46EC6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$VIGENCIA$</w:t>
                      </w:r>
                      <w:r w:rsidR="00C46EC6" w:rsidRPr="00C46EC6"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97EE7EC" wp14:editId="090B623D">
                <wp:simplePos x="0" y="0"/>
                <wp:positionH relativeFrom="column">
                  <wp:posOffset>3603625</wp:posOffset>
                </wp:positionH>
                <wp:positionV relativeFrom="paragraph">
                  <wp:posOffset>335216</wp:posOffset>
                </wp:positionV>
                <wp:extent cx="2449195" cy="920750"/>
                <wp:effectExtent l="0" t="0" r="0" b="0"/>
                <wp:wrapNone/>
                <wp:docPr id="1261333604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195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BB89C" w14:textId="77777777" w:rsidR="00C46EC6" w:rsidRDefault="00C46EC6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FORMA DE PAGO</w:t>
                            </w:r>
                          </w:p>
                          <w:p w14:paraId="72962A7C" w14:textId="77777777" w:rsidR="00C46EC6" w:rsidRPr="00C46EC6" w:rsidRDefault="00CA21FB" w:rsidP="00C46EC6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81818" w:themeColor="background2" w:themeShade="1A"/>
                                <w:sz w:val="20"/>
                                <w:szCs w:val="20"/>
                              </w:rPr>
                              <w:t>$PAGO$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EE7EC" id="_x0000_s1074" type="#_x0000_t202" style="position:absolute;left:0;text-align:left;margin-left:283.75pt;margin-top:26.4pt;width:192.85pt;height:72.5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" filled="f" stroked="f">
                <v:textbox>
                  <w:txbxContent>
                    <w:p w14:paraId="4F6BB89C" w14:textId="77777777" w:rsidR="00C46EC6" w:rsidRDefault="00C46EC6" w:rsidP="00C46EC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FORMA DE PAGO</w:t>
                      </w:r>
                    </w:p>
                    <w:p w14:paraId="72962A7C" w14:textId="77777777" w:rsidR="00C46EC6" w:rsidRPr="00C46EC6" w:rsidRDefault="00CA21FB" w:rsidP="00C46EC6">
                      <w:pPr>
                        <w:spacing w:line="240" w:lineRule="auto"/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81818" w:themeColor="background2" w:themeShade="1A"/>
                          <w:sz w:val="20"/>
                          <w:szCs w:val="20"/>
                        </w:rPr>
                        <w:t>$PAGO$</w:t>
                      </w:r>
                    </w:p>
                  </w:txbxContent>
                </v:textbox>
              </v:shape>
            </w:pict>
          </mc:Fallback>
        </mc:AlternateContent>
      </w:r>
      <w:r w:rsidR="00D10643"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77371F1" wp14:editId="2DD73CCA">
                <wp:simplePos x="0" y="0"/>
                <wp:positionH relativeFrom="column">
                  <wp:posOffset>-699135</wp:posOffset>
                </wp:positionH>
                <wp:positionV relativeFrom="page">
                  <wp:posOffset>1998768</wp:posOffset>
                </wp:positionV>
                <wp:extent cx="2502535" cy="1262380"/>
                <wp:effectExtent l="0" t="0" r="0" b="0"/>
                <wp:wrapNone/>
                <wp:docPr id="1144079488" name="Cuadro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2535" cy="1262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529E4" w14:textId="77777777" w:rsidR="006F0A34" w:rsidRPr="006F0A34" w:rsidRDefault="006F0A34">
                            <w:pPr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F0A34">
                              <w:rPr>
                                <w:color w:val="002060"/>
                                <w:sz w:val="24"/>
                                <w:szCs w:val="24"/>
                              </w:rPr>
                              <w:t>Estas condiciones aseguran transparencia, claridad y un marco de trabajo profesional para el desarrollo de nuestro proyecto.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371F1" id="Cuadro de texto 59" o:spid="_x0000_s1075" type="#_x0000_t202" style="position:absolute;left:0;text-align:left;margin-left:-55.05pt;margin-top:157.4pt;width:197.05pt;height:99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" filled="f" stroked="f">
                <v:textbox>
                  <w:txbxContent>
                    <w:p w14:paraId="501529E4" w14:textId="77777777" w:rsidR="006F0A34" w:rsidRPr="006F0A34" w:rsidRDefault="006F0A34">
                      <w:pPr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6F0A34">
                        <w:rPr>
                          <w:color w:val="002060"/>
                          <w:sz w:val="24"/>
                          <w:szCs w:val="24"/>
                        </w:rPr>
                        <w:t>Estas condiciones aseguran transparencia, claridad y un marco de trabajo profesional para el desarrollo de nuestro proyecto.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10643"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4E68B19" wp14:editId="24DC2DD6">
                <wp:simplePos x="0" y="0"/>
                <wp:positionH relativeFrom="leftMargin">
                  <wp:posOffset>541655</wp:posOffset>
                </wp:positionH>
                <wp:positionV relativeFrom="paragraph">
                  <wp:posOffset>623358</wp:posOffset>
                </wp:positionV>
                <wp:extent cx="542290" cy="45085"/>
                <wp:effectExtent l="0" t="0" r="10160" b="12065"/>
                <wp:wrapNone/>
                <wp:docPr id="1821301709" name="Rectángul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90" cy="4508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CD20AC" id="Rectángulo 58" o:spid="_x0000_s1026" style="position:absolute;margin-left:42.65pt;margin-top:49.1pt;width:42.7pt;height:3.55pt;z-index:25178112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" fillcolor="#c00000" strokecolor="#c00000">
                <w10:wrap anchorx="margin"/>
              </v:rect>
            </w:pict>
          </mc:Fallback>
        </mc:AlternateContent>
      </w:r>
      <w:r w:rsidR="00D10643">
        <w:rPr>
          <w:rFonts w:ascii="Arial" w:hAnsi="Arial" w:cs="Arial"/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66AF153" wp14:editId="51F00283">
                <wp:simplePos x="0" y="0"/>
                <wp:positionH relativeFrom="column">
                  <wp:posOffset>-187960</wp:posOffset>
                </wp:positionH>
                <wp:positionV relativeFrom="paragraph">
                  <wp:posOffset>7020560</wp:posOffset>
                </wp:positionV>
                <wp:extent cx="1971040" cy="981710"/>
                <wp:effectExtent l="0" t="0" r="0" b="8890"/>
                <wp:wrapNone/>
                <wp:docPr id="1038099582" name="Cuadro de tex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040" cy="981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62A83" w14:textId="77777777" w:rsidR="001077AB" w:rsidRPr="001077AB" w:rsidRDefault="001077AB" w:rsidP="001077AB">
                            <w:pPr>
                              <w:ind w:left="-142"/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1077AB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>TRABAJAMOS JUNTO A VOS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 xml:space="preserve">para garantizar una implementación exitosa, </w:t>
                            </w:r>
                            <w:r w:rsidR="00D10643"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>brindando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 xml:space="preserve"> acompañamiento </w:t>
                            </w:r>
                            <w:r w:rsidR="00D10643"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>antes, durante de la propuesta en marcha.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AF153" id="Cuadro de texto 65" o:spid="_x0000_s1076" type="#_x0000_t202" style="position:absolute;left:0;text-align:left;margin-left:-14.8pt;margin-top:552.8pt;width:155.2pt;height:7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" filled="f" stroked="f">
                <v:textbox>
                  <w:txbxContent>
                    <w:p w14:paraId="0DC62A83" w14:textId="77777777" w:rsidR="001077AB" w:rsidRPr="001077AB" w:rsidRDefault="001077AB" w:rsidP="001077AB">
                      <w:pPr>
                        <w:ind w:left="-142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1077AB">
                        <w:rPr>
                          <w:rFonts w:ascii="Arial" w:hAnsi="Arial" w:cs="Arial"/>
                          <w:b/>
                          <w:bCs/>
                          <w:color w:val="002060"/>
                          <w:sz w:val="18"/>
                          <w:szCs w:val="18"/>
                        </w:rPr>
                        <w:t>TRABAJAMOS JUNTO A VOS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 xml:space="preserve">para garantizar una implementación exitosa, </w:t>
                      </w:r>
                      <w:r w:rsidR="00D10643"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>brindando</w:t>
                      </w:r>
                      <w:r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 xml:space="preserve"> acompañamiento </w:t>
                      </w:r>
                      <w:r w:rsidR="00D10643"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>antes, durante de la propuesta en marcha.</w:t>
                      </w:r>
                    </w:p>
                  </w:txbxContent>
                </v:textbox>
              </v:shape>
            </w:pict>
          </mc:Fallback>
        </mc:AlternateContent>
      </w:r>
      <w:r w:rsidR="00D10643">
        <w:rPr>
          <w:rFonts w:ascii="Arial" w:hAnsi="Arial" w:cs="Arial"/>
          <w:noProof/>
          <w:color w:val="002060"/>
          <w:sz w:val="48"/>
          <w:szCs w:val="48"/>
        </w:rPr>
        <w:drawing>
          <wp:anchor distT="0" distB="0" distL="114300" distR="114300" simplePos="0" relativeHeight="251797504" behindDoc="0" locked="0" layoutInCell="1" allowOverlap="1" wp14:anchorId="21742B96" wp14:editId="4D15A1E1">
            <wp:simplePos x="0" y="0"/>
            <wp:positionH relativeFrom="column">
              <wp:posOffset>-935355</wp:posOffset>
            </wp:positionH>
            <wp:positionV relativeFrom="paragraph">
              <wp:posOffset>6926368</wp:posOffset>
            </wp:positionV>
            <wp:extent cx="2729230" cy="1085215"/>
            <wp:effectExtent l="0" t="0" r="0" b="635"/>
            <wp:wrapNone/>
            <wp:docPr id="136700207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02074" name="Imagen 136700207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7AB" w:rsidRPr="006F0A34">
        <w:rPr>
          <w:rFonts w:ascii="Arial" w:hAnsi="Arial" w:cs="Arial"/>
          <w:noProof/>
          <w:color w:val="002060"/>
          <w:sz w:val="48"/>
          <w:szCs w:val="48"/>
        </w:rPr>
        <w:drawing>
          <wp:anchor distT="0" distB="0" distL="114300" distR="114300" simplePos="0" relativeHeight="251780096" behindDoc="0" locked="0" layoutInCell="1" allowOverlap="1" wp14:anchorId="5B7AD45B" wp14:editId="6BB549C6">
            <wp:simplePos x="0" y="0"/>
            <wp:positionH relativeFrom="page">
              <wp:posOffset>9525</wp:posOffset>
            </wp:positionH>
            <wp:positionV relativeFrom="margin">
              <wp:posOffset>2086822</wp:posOffset>
            </wp:positionV>
            <wp:extent cx="3124200" cy="5072380"/>
            <wp:effectExtent l="0" t="0" r="0" b="0"/>
            <wp:wrapNone/>
            <wp:docPr id="1306116351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116351" name="Imagen 130611635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C6">
        <w:rPr>
          <w:rFonts w:ascii="Arial" w:hAnsi="Arial" w:cs="Arial"/>
          <w:noProof/>
          <w:color w:val="002060"/>
          <w:sz w:val="48"/>
          <w:szCs w:val="48"/>
        </w:rPr>
        <w:drawing>
          <wp:anchor distT="0" distB="0" distL="114300" distR="114300" simplePos="0" relativeHeight="251783168" behindDoc="0" locked="0" layoutInCell="1" allowOverlap="1" wp14:anchorId="3368CFE3" wp14:editId="3543E740">
            <wp:simplePos x="0" y="0"/>
            <wp:positionH relativeFrom="margin">
              <wp:posOffset>2117180</wp:posOffset>
            </wp:positionH>
            <wp:positionV relativeFrom="page">
              <wp:posOffset>1480456</wp:posOffset>
            </wp:positionV>
            <wp:extent cx="1534885" cy="7436283"/>
            <wp:effectExtent l="0" t="0" r="8255" b="0"/>
            <wp:wrapNone/>
            <wp:docPr id="1511325163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25163" name="Imagen 151132516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466" cy="7443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A34">
        <w:rPr>
          <w:rFonts w:ascii="Arial" w:hAnsi="Arial" w:cs="Arial"/>
          <w:color w:val="002060"/>
          <w:sz w:val="22"/>
          <w:szCs w:val="22"/>
        </w:rPr>
        <w:br/>
      </w:r>
      <w:r w:rsidR="006F0A34" w:rsidRPr="006F0A34">
        <w:rPr>
          <w:rFonts w:ascii="Arial" w:hAnsi="Arial" w:cs="Arial"/>
          <w:b/>
          <w:bCs/>
          <w:color w:val="002060"/>
          <w:sz w:val="48"/>
          <w:szCs w:val="48"/>
        </w:rPr>
        <w:t>CONDICIONES</w:t>
      </w:r>
      <w:r w:rsidR="00732D14">
        <w:rPr>
          <w:rFonts w:ascii="Arial" w:hAnsi="Arial" w:cs="Arial"/>
          <w:b/>
          <w:bCs/>
          <w:color w:val="002060"/>
          <w:sz w:val="48"/>
          <w:szCs w:val="48"/>
        </w:rPr>
        <w:br/>
      </w:r>
      <w:r w:rsidR="00C46EC6">
        <w:rPr>
          <w:rFonts w:ascii="Arial" w:hAnsi="Arial" w:cs="Arial"/>
          <w:color w:val="002060"/>
          <w:sz w:val="48"/>
          <w:szCs w:val="48"/>
        </w:rPr>
        <w:tab/>
      </w:r>
    </w:p>
    <w:sectPr w:rsidR="00B97EDB" w:rsidRPr="006F0A34" w:rsidSect="001D001A">
      <w:headerReference w:type="default" r:id="rId31"/>
      <w:footerReference w:type="default" r:id="rId32"/>
      <w:pgSz w:w="11906" w:h="16838"/>
      <w:pgMar w:top="1440" w:right="1080" w:bottom="1440" w:left="1843" w:header="708" w:footer="62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073A" w14:textId="77777777" w:rsidR="00EB625A" w:rsidRDefault="00EB625A" w:rsidP="002A37F7">
      <w:pPr>
        <w:spacing w:after="0" w:line="240" w:lineRule="auto"/>
      </w:pPr>
      <w:r>
        <w:separator/>
      </w:r>
    </w:p>
  </w:endnote>
  <w:endnote w:type="continuationSeparator" w:id="0">
    <w:p w14:paraId="51EBBC8E" w14:textId="77777777" w:rsidR="00EB625A" w:rsidRDefault="00EB625A" w:rsidP="002A3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E2AFF" w14:textId="77777777" w:rsidR="009F3EE1" w:rsidRDefault="00D4666A" w:rsidP="000C2397">
    <w:pPr>
      <w:pStyle w:val="Piedepgina"/>
      <w:ind w:left="-1134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713C4936" wp14:editId="165D3ECB">
              <wp:simplePos x="0" y="0"/>
              <wp:positionH relativeFrom="column">
                <wp:posOffset>-835025</wp:posOffset>
              </wp:positionH>
              <wp:positionV relativeFrom="paragraph">
                <wp:posOffset>-26665</wp:posOffset>
              </wp:positionV>
              <wp:extent cx="5083132" cy="561547"/>
              <wp:effectExtent l="0" t="0" r="0" b="29210"/>
              <wp:wrapNone/>
              <wp:docPr id="133845715" name="Grupo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83132" cy="561547"/>
                        <a:chOff x="0" y="0"/>
                        <a:chExt cx="5083132" cy="561547"/>
                      </a:xfrm>
                    </wpg:grpSpPr>
                    <pic:pic xmlns:pic="http://schemas.openxmlformats.org/drawingml/2006/picture">
                      <pic:nvPicPr>
                        <pic:cNvPr id="732153853" name="Gráfico 5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4702"/>
                          <a:ext cx="337185" cy="3702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6471179" name="Gráfico 5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14840" y="125643"/>
                          <a:ext cx="337185" cy="3244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7427280" name="Gráfico 5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22553" y="167524"/>
                          <a:ext cx="337185" cy="2520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7945613" name="Cuadro de texto 54"/>
                      <wps:cNvSpPr txBox="1"/>
                      <wps:spPr>
                        <a:xfrm>
                          <a:off x="397869" y="62821"/>
                          <a:ext cx="1363134" cy="452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23189D" w14:textId="77777777" w:rsidR="0020205D" w:rsidRPr="0020205D" w:rsidRDefault="0020205D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20205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Dirección:</w:t>
                            </w:r>
                            <w:r w:rsidRPr="0020205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br/>
                            </w:r>
                            <w:r w:rsidRPr="0020205D"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t>Vicente Agüero Sur 557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br/>
                              <w:t>Colonia Caroya – Córdoba.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165928" name="Cuadro de texto 54"/>
                      <wps:cNvSpPr txBox="1"/>
                      <wps:spPr>
                        <a:xfrm>
                          <a:off x="2212709" y="62821"/>
                          <a:ext cx="1363134" cy="452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647D6" w14:textId="77777777" w:rsidR="0020205D" w:rsidRPr="0020205D" w:rsidRDefault="0020205D" w:rsidP="0020205D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WhatsApp</w:t>
                            </w:r>
                            <w:r w:rsidRPr="0020205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:</w:t>
                            </w:r>
                            <w:r w:rsidRPr="0020205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t>+54 9 351 6195870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6259545" name="Cuadro de texto 54"/>
                      <wps:cNvSpPr txBox="1"/>
                      <wps:spPr>
                        <a:xfrm>
                          <a:off x="3720422" y="62821"/>
                          <a:ext cx="136271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0E472" w14:textId="77777777" w:rsidR="0020205D" w:rsidRPr="0020205D" w:rsidRDefault="0020205D" w:rsidP="0020205D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Email/Web</w:t>
                            </w:r>
                            <w:r w:rsidRPr="0020205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:</w:t>
                            </w:r>
                            <w:r w:rsidRPr="0020205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br/>
                            </w:r>
                            <w:hyperlink r:id="rId4" w:history="1">
                              <w:r w:rsidRPr="0020205D">
                                <w:rPr>
                                  <w:rStyle w:val="Hipervnculo"/>
                                  <w:rFonts w:ascii="Arial" w:hAnsi="Arial" w:cs="Arial"/>
                                  <w:color w:val="FFFFFF" w:themeColor="background1"/>
                                  <w:sz w:val="14"/>
                                  <w:szCs w:val="14"/>
                                  <w:u w:val="none"/>
                                </w:rPr>
                                <w:t>ainca@sistemasicaro.com.ar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br/>
                              <w:t>www.sistemasicaro.com.ar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5581974" name="Conector recto 55"/>
                      <wps:cNvCnPr/>
                      <wps:spPr>
                        <a:xfrm>
                          <a:off x="1689197" y="6980"/>
                          <a:ext cx="0" cy="55456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01495745" name="Conector recto 55"/>
                      <wps:cNvCnPr/>
                      <wps:spPr>
                        <a:xfrm>
                          <a:off x="3210871" y="0"/>
                          <a:ext cx="0" cy="55456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13C4936" id="Grupo 82" o:spid="_x0000_s1078" style="position:absolute;left:0;text-align:left;margin-left:-65.75pt;margin-top:-2.1pt;width:400.25pt;height:44.2pt;z-index:251683840" coordsize="50831,5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53" o:spid="_x0000_s1079" type="#_x0000_t75" style="position:absolute;top:1047;width:3371;height:3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">
                <v:imagedata r:id="rId5" o:title=""/>
              </v:shape>
              <v:shape id="Gráfico 53" o:spid="_x0000_s1080" type="#_x0000_t75" style="position:absolute;left:18148;top:1256;width:3372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">
                <v:imagedata r:id="rId6" o:title=""/>
              </v:shape>
              <v:shape id="Gráfico 53" o:spid="_x0000_s1081" type="#_x0000_t75" style="position:absolute;left:33225;top:1675;width:3372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4" o:spid="_x0000_s1082" type="#_x0000_t202" style="position:absolute;left:3978;top:628;width:13632;height:4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" filled="f" stroked="f">
                <v:textbox>
                  <w:txbxContent>
                    <w:p w14:paraId="7E23189D" w14:textId="77777777" w:rsidR="0020205D" w:rsidRPr="0020205D" w:rsidRDefault="0020205D">
                      <w:pPr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</w:pPr>
                      <w:r w:rsidRPr="0020205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Dirección:</w:t>
                      </w:r>
                      <w:r w:rsidRPr="0020205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br/>
                      </w:r>
                      <w:r w:rsidRPr="0020205D"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  <w:t>Vicente Agüero Sur 557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  <w:br/>
                        <w:t>Colonia Caroya – Córdoba.</w:t>
                      </w:r>
                    </w:p>
                  </w:txbxContent>
                </v:textbox>
              </v:shape>
              <v:shape id="Cuadro de texto 54" o:spid="_x0000_s1083" type="#_x0000_t202" style="position:absolute;left:22127;top:628;width:13631;height:4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" filled="f" stroked="f">
                <v:textbox>
                  <w:txbxContent>
                    <w:p w14:paraId="3F2647D6" w14:textId="77777777" w:rsidR="0020205D" w:rsidRPr="0020205D" w:rsidRDefault="0020205D" w:rsidP="0020205D">
                      <w:pPr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WhatsApp</w:t>
                      </w:r>
                      <w:r w:rsidRPr="0020205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:</w:t>
                      </w:r>
                      <w:r w:rsidRPr="0020205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  <w:t>+54 9 351 6195870</w:t>
                      </w:r>
                    </w:p>
                  </w:txbxContent>
                </v:textbox>
              </v:shape>
              <v:shape id="Cuadro de texto 54" o:spid="_x0000_s1084" type="#_x0000_t202" style="position:absolute;left:37204;top:628;width:13627;height:4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" filled="f" stroked="f">
                <v:textbox>
                  <w:txbxContent>
                    <w:p w14:paraId="75C0E472" w14:textId="77777777" w:rsidR="0020205D" w:rsidRPr="0020205D" w:rsidRDefault="0020205D" w:rsidP="0020205D">
                      <w:pPr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Email/Web</w:t>
                      </w:r>
                      <w:r w:rsidRPr="0020205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:</w:t>
                      </w:r>
                      <w:r w:rsidRPr="0020205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br/>
                      </w:r>
                      <w:hyperlink r:id="rId8" w:history="1">
                        <w:r w:rsidRPr="0020205D">
                          <w:rPr>
                            <w:rStyle w:val="Hipervnculo"/>
                            <w:rFonts w:ascii="Arial" w:hAnsi="Arial" w:cs="Arial"/>
                            <w:color w:val="FFFFFF" w:themeColor="background1"/>
                            <w:sz w:val="14"/>
                            <w:szCs w:val="14"/>
                            <w:u w:val="none"/>
                          </w:rPr>
                          <w:t>ainca@sistemasicaro.com.ar</w:t>
                        </w:r>
                      </w:hyperlink>
                      <w:r>
                        <w:rPr>
                          <w:rFonts w:ascii="Arial" w:hAnsi="Arial" w:cs="Arial"/>
                          <w:color w:val="FFFFFF" w:themeColor="background1"/>
                          <w:sz w:val="14"/>
                          <w:szCs w:val="14"/>
                        </w:rPr>
                        <w:br/>
                        <w:t>www.sistemasicaro.com.ar</w:t>
                      </w:r>
                    </w:p>
                  </w:txbxContent>
                </v:textbox>
              </v:shape>
              <v:line id="Conector recto 55" o:spid="_x0000_s1085" style="position:absolute;visibility:visible;mso-wrap-style:square" from="16891,69" to="16891,5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" strokecolor="#c9ecfc [671]"/>
              <v:line id="Conector recto 55" o:spid="_x0000_s1086" style="position:absolute;visibility:visible;mso-wrap-style:square" from="32108,0" to="32108,5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" strokecolor="#c9ecfc [671]"/>
            </v:group>
          </w:pict>
        </mc:Fallback>
      </mc:AlternateContent>
    </w:r>
  </w:p>
  <w:p w14:paraId="0434399B" w14:textId="77777777" w:rsidR="00CE4361" w:rsidRPr="000C2397" w:rsidRDefault="009F3EE1" w:rsidP="000C2397">
    <w:pPr>
      <w:pStyle w:val="Piedepgina"/>
      <w:ind w:left="-1134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9504" behindDoc="0" locked="0" layoutInCell="1" allowOverlap="1" wp14:anchorId="19BDA7D1" wp14:editId="554CF26C">
          <wp:simplePos x="0" y="0"/>
          <wp:positionH relativeFrom="page">
            <wp:posOffset>-406400</wp:posOffset>
          </wp:positionH>
          <wp:positionV relativeFrom="page">
            <wp:posOffset>9418315</wp:posOffset>
          </wp:positionV>
          <wp:extent cx="7966710" cy="1802765"/>
          <wp:effectExtent l="0" t="0" r="0" b="6985"/>
          <wp:wrapNone/>
          <wp:docPr id="2133292375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512085" name="Imagen 52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6710" cy="180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205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2982B2B" wp14:editId="1B42235A">
              <wp:simplePos x="0" y="0"/>
              <wp:positionH relativeFrom="column">
                <wp:posOffset>5948952</wp:posOffset>
              </wp:positionH>
              <wp:positionV relativeFrom="paragraph">
                <wp:posOffset>236673</wp:posOffset>
              </wp:positionV>
              <wp:extent cx="402499" cy="299357"/>
              <wp:effectExtent l="0" t="0" r="0" b="5715"/>
              <wp:wrapNone/>
              <wp:docPr id="1970698246" name="Cuadro de text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2499" cy="2993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CA37F" w14:textId="77777777" w:rsidR="0020205D" w:rsidRPr="0020205D" w:rsidRDefault="0020205D" w:rsidP="00EC2480">
                          <w:pPr>
                            <w:jc w:val="center"/>
                            <w:rPr>
                              <w:rFonts w:ascii="Arial Black" w:hAnsi="Arial Black"/>
                              <w:color w:val="FFFFFF" w:themeColor="background1"/>
                            </w:rPr>
                          </w:pPr>
                          <w:r w:rsidRPr="0020205D">
                            <w:rPr>
                              <w:rFonts w:ascii="Arial Black" w:hAnsi="Arial Black"/>
                              <w:color w:val="FFFFFF" w:themeColor="background1"/>
                            </w:rPr>
                            <w:fldChar w:fldCharType="begin"/>
                          </w:r>
                          <w:r w:rsidRPr="0020205D">
                            <w:rPr>
                              <w:rFonts w:ascii="Arial Black" w:hAnsi="Arial Black"/>
                              <w:color w:val="FFFFFF" w:themeColor="background1"/>
                            </w:rPr>
                            <w:instrText>PAGE   \* MERGEFORMAT</w:instrText>
                          </w:r>
                          <w:r w:rsidRPr="0020205D">
                            <w:rPr>
                              <w:rFonts w:ascii="Arial Black" w:hAnsi="Arial Black"/>
                              <w:color w:val="FFFFFF" w:themeColor="background1"/>
                            </w:rPr>
                            <w:fldChar w:fldCharType="separate"/>
                          </w:r>
                          <w:r w:rsidRPr="0020205D">
                            <w:rPr>
                              <w:rFonts w:ascii="Arial Black" w:hAnsi="Arial Black"/>
                              <w:color w:val="FFFFFF" w:themeColor="background1"/>
                            </w:rPr>
                            <w:t>1</w:t>
                          </w:r>
                          <w:r w:rsidRPr="0020205D">
                            <w:rPr>
                              <w:rFonts w:ascii="Arial Black" w:hAnsi="Arial Black"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982B2B" id="Cuadro de texto 56" o:spid="_x0000_s1087" type="#_x0000_t202" style="position:absolute;left:0;text-align:left;margin-left:468.4pt;margin-top:18.65pt;width:31.7pt;height:23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" filled="f" stroked="f">
              <v:textbox>
                <w:txbxContent>
                  <w:p w14:paraId="623CA37F" w14:textId="77777777" w:rsidR="0020205D" w:rsidRPr="0020205D" w:rsidRDefault="0020205D" w:rsidP="00EC2480">
                    <w:pPr>
                      <w:jc w:val="center"/>
                      <w:rPr>
                        <w:rFonts w:ascii="Arial Black" w:hAnsi="Arial Black"/>
                        <w:color w:val="FFFFFF" w:themeColor="background1"/>
                      </w:rPr>
                    </w:pPr>
                    <w:r w:rsidRPr="0020205D">
                      <w:rPr>
                        <w:rFonts w:ascii="Arial Black" w:hAnsi="Arial Black"/>
                        <w:color w:val="FFFFFF" w:themeColor="background1"/>
                      </w:rPr>
                      <w:fldChar w:fldCharType="begin"/>
                    </w:r>
                    <w:r w:rsidRPr="0020205D">
                      <w:rPr>
                        <w:rFonts w:ascii="Arial Black" w:hAnsi="Arial Black"/>
                        <w:color w:val="FFFFFF" w:themeColor="background1"/>
                      </w:rPr>
                      <w:instrText>PAGE   \* MERGEFORMAT</w:instrText>
                    </w:r>
                    <w:r w:rsidRPr="0020205D">
                      <w:rPr>
                        <w:rFonts w:ascii="Arial Black" w:hAnsi="Arial Black"/>
                        <w:color w:val="FFFFFF" w:themeColor="background1"/>
                      </w:rPr>
                      <w:fldChar w:fldCharType="separate"/>
                    </w:r>
                    <w:r w:rsidRPr="0020205D">
                      <w:rPr>
                        <w:rFonts w:ascii="Arial Black" w:hAnsi="Arial Black"/>
                        <w:color w:val="FFFFFF" w:themeColor="background1"/>
                      </w:rPr>
                      <w:t>1</w:t>
                    </w:r>
                    <w:r w:rsidRPr="0020205D">
                      <w:rPr>
                        <w:rFonts w:ascii="Arial Black" w:hAnsi="Arial Black"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211085">
      <w:rPr>
        <w:rFonts w:ascii="Arial" w:hAnsi="Arial" w:cs="Arial"/>
        <w:b/>
        <w:bCs/>
        <w:noProof/>
        <w:color w:val="00206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49FA00A" wp14:editId="5352EDC4">
              <wp:simplePos x="0" y="0"/>
              <wp:positionH relativeFrom="column">
                <wp:posOffset>5957005</wp:posOffset>
              </wp:positionH>
              <wp:positionV relativeFrom="paragraph">
                <wp:posOffset>459317</wp:posOffset>
              </wp:positionV>
              <wp:extent cx="541020" cy="428625"/>
              <wp:effectExtent l="0" t="0" r="0" b="9525"/>
              <wp:wrapNone/>
              <wp:docPr id="30757343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A71A6A" w14:textId="77777777" w:rsidR="00CE4361" w:rsidRPr="001701E5" w:rsidRDefault="001701E5">
                          <w:pPr>
                            <w:rPr>
                              <w:rFonts w:ascii="Arial Black" w:hAnsi="Arial Black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701E5">
                            <w:rPr>
                              <w:rFonts w:ascii="Arial Black" w:hAnsi="Arial Black"/>
                              <w:color w:val="FFFFFF" w:themeColor="background1"/>
                              <w:sz w:val="36"/>
                              <w:szCs w:val="36"/>
                            </w:rPr>
                            <w:fldChar w:fldCharType="begin"/>
                          </w:r>
                          <w:r w:rsidRPr="001701E5">
                            <w:rPr>
                              <w:rFonts w:ascii="Arial Black" w:hAnsi="Arial Black"/>
                              <w:color w:val="FFFFFF" w:themeColor="background1"/>
                              <w:sz w:val="36"/>
                              <w:szCs w:val="36"/>
                            </w:rPr>
                            <w:instrText>PAGE   \* MERGEFORMAT</w:instrText>
                          </w:r>
                          <w:r w:rsidRPr="001701E5">
                            <w:rPr>
                              <w:rFonts w:ascii="Arial Black" w:hAnsi="Arial Black"/>
                              <w:color w:val="FFFFFF" w:themeColor="background1"/>
                              <w:sz w:val="36"/>
                              <w:szCs w:val="36"/>
                            </w:rPr>
                            <w:fldChar w:fldCharType="separate"/>
                          </w:r>
                          <w:r w:rsidRPr="001701E5">
                            <w:rPr>
                              <w:rFonts w:ascii="Arial Black" w:hAnsi="Arial Black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  <w:r w:rsidRPr="001701E5">
                            <w:rPr>
                              <w:rFonts w:ascii="Arial Black" w:hAnsi="Arial Black"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9FA00A" id="Cuadro de texto 2" o:spid="_x0000_s1088" type="#_x0000_t202" style="position:absolute;left:0;text-align:left;margin-left:469.05pt;margin-top:36.15pt;width:42.6pt;height:33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" filled="f" stroked="f">
              <v:textbox>
                <w:txbxContent>
                  <w:p w14:paraId="34A71A6A" w14:textId="77777777" w:rsidR="00CE4361" w:rsidRPr="001701E5" w:rsidRDefault="001701E5">
                    <w:pPr>
                      <w:rPr>
                        <w:rFonts w:ascii="Arial Black" w:hAnsi="Arial Black"/>
                        <w:color w:val="FFFFFF" w:themeColor="background1"/>
                        <w:sz w:val="36"/>
                        <w:szCs w:val="36"/>
                      </w:rPr>
                    </w:pPr>
                    <w:r w:rsidRPr="001701E5">
                      <w:rPr>
                        <w:rFonts w:ascii="Arial Black" w:hAnsi="Arial Black"/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 w:rsidRPr="001701E5">
                      <w:rPr>
                        <w:rFonts w:ascii="Arial Black" w:hAnsi="Arial Black"/>
                        <w:color w:val="FFFFFF" w:themeColor="background1"/>
                        <w:sz w:val="36"/>
                        <w:szCs w:val="36"/>
                      </w:rPr>
                      <w:instrText>PAGE   \* MERGEFORMAT</w:instrText>
                    </w:r>
                    <w:r w:rsidRPr="001701E5">
                      <w:rPr>
                        <w:rFonts w:ascii="Arial Black" w:hAnsi="Arial Black"/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 w:rsidRPr="001701E5">
                      <w:rPr>
                        <w:rFonts w:ascii="Arial Black" w:hAnsi="Arial Black"/>
                        <w:color w:val="FFFFFF" w:themeColor="background1"/>
                        <w:sz w:val="36"/>
                        <w:szCs w:val="36"/>
                      </w:rPr>
                      <w:t>1</w:t>
                    </w:r>
                    <w:r w:rsidRPr="001701E5">
                      <w:rPr>
                        <w:rFonts w:ascii="Arial Black" w:hAnsi="Arial Black"/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211085" w:rsidRPr="000C2397"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9CEDC" w14:textId="77777777" w:rsidR="00EB625A" w:rsidRDefault="00EB625A" w:rsidP="002A37F7">
      <w:pPr>
        <w:spacing w:after="0" w:line="240" w:lineRule="auto"/>
      </w:pPr>
      <w:r>
        <w:separator/>
      </w:r>
    </w:p>
  </w:footnote>
  <w:footnote w:type="continuationSeparator" w:id="0">
    <w:p w14:paraId="7FDF5A68" w14:textId="77777777" w:rsidR="00EB625A" w:rsidRDefault="00EB625A" w:rsidP="002A3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66FB" w14:textId="77777777" w:rsidR="003F4217" w:rsidRPr="003F4217" w:rsidRDefault="0081160A" w:rsidP="004422B3">
    <w:pPr>
      <w:pStyle w:val="Encabezado"/>
      <w:tabs>
        <w:tab w:val="clear" w:pos="8504"/>
        <w:tab w:val="right" w:pos="8080"/>
      </w:tabs>
      <w:ind w:right="903"/>
      <w:jc w:val="right"/>
      <w:rPr>
        <w:rFonts w:ascii="Arial" w:hAnsi="Arial" w:cs="Arial"/>
      </w:rPr>
    </w:pPr>
    <w:r>
      <w:rPr>
        <w:rFonts w:ascii="Arial" w:hAnsi="Arial" w:cs="Arial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D81B09" wp14:editId="1366440A">
              <wp:simplePos x="0" y="0"/>
              <wp:positionH relativeFrom="column">
                <wp:posOffset>3542665</wp:posOffset>
              </wp:positionH>
              <wp:positionV relativeFrom="paragraph">
                <wp:posOffset>-94713</wp:posOffset>
              </wp:positionV>
              <wp:extent cx="1951349" cy="263950"/>
              <wp:effectExtent l="0" t="0" r="0" b="3175"/>
              <wp:wrapNone/>
              <wp:docPr id="309780529" name="Cuadro de texto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1349" cy="263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DACC5C" w14:textId="77777777" w:rsidR="0081160A" w:rsidRPr="0081160A" w:rsidRDefault="0081160A" w:rsidP="0081160A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81160A">
                            <w:rPr>
                              <w:rFonts w:ascii="Arial" w:hAnsi="Arial" w:cs="Arial"/>
                              <w:b/>
                              <w:bCs/>
                            </w:rPr>
                            <w:t>PROPUESTA COMERCIAL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81B09" id="_x0000_t202" coordsize="21600,21600" o:spt="202" path="m,l,21600r21600,l21600,xe">
              <v:stroke joinstyle="miter"/>
              <v:path gradientshapeok="t" o:connecttype="rect"/>
            </v:shapetype>
            <v:shape id="Cuadro de texto 44" o:spid="_x0000_s1077" type="#_x0000_t202" style="position:absolute;left:0;text-align:left;margin-left:278.95pt;margin-top:-7.45pt;width:153.65pt;height:2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" filled="f" stroked="f">
              <v:textbox>
                <w:txbxContent>
                  <w:p w14:paraId="30DACC5C" w14:textId="77777777" w:rsidR="0081160A" w:rsidRPr="0081160A" w:rsidRDefault="0081160A" w:rsidP="0081160A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  <w:r w:rsidRPr="0081160A">
                      <w:rPr>
                        <w:rFonts w:ascii="Arial" w:hAnsi="Arial" w:cs="Arial"/>
                        <w:b/>
                        <w:bCs/>
                      </w:rPr>
                      <w:t>PROPUESTA COMERCIAL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4216AB81" wp14:editId="3F23A719">
          <wp:simplePos x="0" y="0"/>
          <wp:positionH relativeFrom="column">
            <wp:posOffset>431691</wp:posOffset>
          </wp:positionH>
          <wp:positionV relativeFrom="paragraph">
            <wp:posOffset>-168275</wp:posOffset>
          </wp:positionV>
          <wp:extent cx="63452" cy="425083"/>
          <wp:effectExtent l="0" t="0" r="0" b="0"/>
          <wp:wrapNone/>
          <wp:docPr id="1688339506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927501" name="Imagen 5809275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52" cy="4250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66432" behindDoc="0" locked="0" layoutInCell="1" allowOverlap="1" wp14:anchorId="7DB34A76" wp14:editId="20CA7E91">
          <wp:simplePos x="0" y="0"/>
          <wp:positionH relativeFrom="page">
            <wp:posOffset>-162560</wp:posOffset>
          </wp:positionH>
          <wp:positionV relativeFrom="page">
            <wp:posOffset>817354</wp:posOffset>
          </wp:positionV>
          <wp:extent cx="7786961" cy="321310"/>
          <wp:effectExtent l="0" t="0" r="0" b="2540"/>
          <wp:wrapNone/>
          <wp:docPr id="1557042128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502302" name="Imagen 10785023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6961" cy="321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62BD">
      <w:rPr>
        <w:rFonts w:ascii="Arial" w:hAnsi="Arial" w:cs="Arial"/>
        <w:b/>
        <w:bCs/>
        <w:noProof/>
      </w:rPr>
      <w:drawing>
        <wp:anchor distT="0" distB="0" distL="114300" distR="114300" simplePos="0" relativeHeight="251659264" behindDoc="0" locked="0" layoutInCell="1" allowOverlap="1" wp14:anchorId="3B03C1DA" wp14:editId="6341BB3A">
          <wp:simplePos x="0" y="0"/>
          <wp:positionH relativeFrom="margin">
            <wp:posOffset>-980349</wp:posOffset>
          </wp:positionH>
          <wp:positionV relativeFrom="paragraph">
            <wp:posOffset>-352062</wp:posOffset>
          </wp:positionV>
          <wp:extent cx="1393190" cy="783590"/>
          <wp:effectExtent l="0" t="0" r="0" b="0"/>
          <wp:wrapNone/>
          <wp:docPr id="866912785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76912" name="Imagen 589769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783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62BD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592C0396" wp14:editId="55CE37DB">
          <wp:simplePos x="0" y="0"/>
          <wp:positionH relativeFrom="column">
            <wp:posOffset>5535930</wp:posOffset>
          </wp:positionH>
          <wp:positionV relativeFrom="paragraph">
            <wp:posOffset>-135890</wp:posOffset>
          </wp:positionV>
          <wp:extent cx="564267" cy="313509"/>
          <wp:effectExtent l="0" t="0" r="0" b="0"/>
          <wp:wrapNone/>
          <wp:docPr id="1855376407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975578" name="Imagen 60097557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267" cy="313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48" o:spid="_x0000_i1025" type="#_x0000_t75" style="width:383.75pt;height:383.75pt;visibility:visible;mso-wrap-style:square" o:bullet="t">
        <v:imagedata r:id="rId1" o:title=""/>
      </v:shape>
    </w:pict>
  </w:numPicBullet>
  <w:numPicBullet w:numPicBulletId="1">
    <w:pict>
      <v:shape id="_x0000_i1026" type="#_x0000_t75" style="width:383.75pt;height:383.75pt" o:bullet="t">
        <v:imagedata r:id="rId2" o:title="check_verde_HD"/>
      </v:shape>
    </w:pict>
  </w:numPicBullet>
  <w:numPicBullet w:numPicBulletId="2">
    <w:pict>
      <v:shape id="_x0000_i1027" type="#_x0000_t75" style="width:383.75pt;height:383.75pt" o:bullet="t">
        <v:imagedata r:id="rId3" o:title="check_violeta_HD"/>
      </v:shape>
    </w:pict>
  </w:numPicBullet>
  <w:numPicBullet w:numPicBulletId="3">
    <w:pict>
      <v:shape id="_x0000_i1028" type="#_x0000_t75" style="width:383.75pt;height:383.75pt" o:bullet="t">
        <v:imagedata r:id="rId4" o:title="check_naranja_HD"/>
      </v:shape>
    </w:pict>
  </w:numPicBullet>
  <w:numPicBullet w:numPicBulletId="4">
    <w:pict>
      <v:shape id="_x0000_i1029" type="#_x0000_t75" style="width:441.65pt;height:441.65pt" o:bullet="t">
        <v:imagedata r:id="rId5" o:title="base_de_datos_circulo_lleno_HD"/>
      </v:shape>
    </w:pict>
  </w:numPicBullet>
  <w:abstractNum w:abstractNumId="0" w15:restartNumberingAfterBreak="0">
    <w:nsid w:val="184B3042"/>
    <w:multiLevelType w:val="hybridMultilevel"/>
    <w:tmpl w:val="58D44C68"/>
    <w:lvl w:ilvl="0" w:tplc="F36C27E6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15F9D"/>
    <w:multiLevelType w:val="hybridMultilevel"/>
    <w:tmpl w:val="90C203C4"/>
    <w:lvl w:ilvl="0" w:tplc="35CAE5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6A2CA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1297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99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A277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000E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2D4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6CD7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2ED6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9A43B32"/>
    <w:multiLevelType w:val="hybridMultilevel"/>
    <w:tmpl w:val="6F3AA38E"/>
    <w:lvl w:ilvl="0" w:tplc="7706BD22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60B13"/>
    <w:multiLevelType w:val="hybridMultilevel"/>
    <w:tmpl w:val="A88802DC"/>
    <w:lvl w:ilvl="0" w:tplc="44FCF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18E4059"/>
    <w:multiLevelType w:val="hybridMultilevel"/>
    <w:tmpl w:val="21BA2D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B5991"/>
    <w:multiLevelType w:val="hybridMultilevel"/>
    <w:tmpl w:val="A11EAD70"/>
    <w:lvl w:ilvl="0" w:tplc="44FCF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2062872"/>
    <w:multiLevelType w:val="hybridMultilevel"/>
    <w:tmpl w:val="BAAA7B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06B50"/>
    <w:multiLevelType w:val="hybridMultilevel"/>
    <w:tmpl w:val="31EA2C4C"/>
    <w:lvl w:ilvl="0" w:tplc="B438659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261119">
    <w:abstractNumId w:val="6"/>
  </w:num>
  <w:num w:numId="2" w16cid:durableId="1331640990">
    <w:abstractNumId w:val="4"/>
  </w:num>
  <w:num w:numId="3" w16cid:durableId="1376664684">
    <w:abstractNumId w:val="1"/>
  </w:num>
  <w:num w:numId="4" w16cid:durableId="210574950">
    <w:abstractNumId w:val="3"/>
  </w:num>
  <w:num w:numId="5" w16cid:durableId="1790202763">
    <w:abstractNumId w:val="5"/>
  </w:num>
  <w:num w:numId="6" w16cid:durableId="1413819901">
    <w:abstractNumId w:val="7"/>
  </w:num>
  <w:num w:numId="7" w16cid:durableId="542905539">
    <w:abstractNumId w:val="0"/>
  </w:num>
  <w:num w:numId="8" w16cid:durableId="831870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2C"/>
    <w:rsid w:val="00004CE3"/>
    <w:rsid w:val="00010BC7"/>
    <w:rsid w:val="00036BDE"/>
    <w:rsid w:val="00043605"/>
    <w:rsid w:val="0004783C"/>
    <w:rsid w:val="00076B36"/>
    <w:rsid w:val="000C2397"/>
    <w:rsid w:val="001077AB"/>
    <w:rsid w:val="00112843"/>
    <w:rsid w:val="00124590"/>
    <w:rsid w:val="00155BF2"/>
    <w:rsid w:val="001701E5"/>
    <w:rsid w:val="0017570B"/>
    <w:rsid w:val="001B7F5A"/>
    <w:rsid w:val="001D001A"/>
    <w:rsid w:val="001D67D0"/>
    <w:rsid w:val="0020205D"/>
    <w:rsid w:val="00211085"/>
    <w:rsid w:val="00217399"/>
    <w:rsid w:val="002568B8"/>
    <w:rsid w:val="00264AB6"/>
    <w:rsid w:val="002A37F7"/>
    <w:rsid w:val="002C1E68"/>
    <w:rsid w:val="002E24D7"/>
    <w:rsid w:val="003320CD"/>
    <w:rsid w:val="00357503"/>
    <w:rsid w:val="003A7127"/>
    <w:rsid w:val="003C226C"/>
    <w:rsid w:val="003D248F"/>
    <w:rsid w:val="003F0DA7"/>
    <w:rsid w:val="003F4217"/>
    <w:rsid w:val="004422B3"/>
    <w:rsid w:val="00467903"/>
    <w:rsid w:val="0047484E"/>
    <w:rsid w:val="004C52E7"/>
    <w:rsid w:val="004D1944"/>
    <w:rsid w:val="004D523A"/>
    <w:rsid w:val="004E3351"/>
    <w:rsid w:val="005062BD"/>
    <w:rsid w:val="00507463"/>
    <w:rsid w:val="005149B5"/>
    <w:rsid w:val="00543D1B"/>
    <w:rsid w:val="00550255"/>
    <w:rsid w:val="00577921"/>
    <w:rsid w:val="00582DC7"/>
    <w:rsid w:val="005B4B6F"/>
    <w:rsid w:val="00625FCC"/>
    <w:rsid w:val="00642BD5"/>
    <w:rsid w:val="00687DD9"/>
    <w:rsid w:val="006E4C06"/>
    <w:rsid w:val="006F0A34"/>
    <w:rsid w:val="0073131D"/>
    <w:rsid w:val="00732D14"/>
    <w:rsid w:val="00771175"/>
    <w:rsid w:val="007B0CA4"/>
    <w:rsid w:val="007E3735"/>
    <w:rsid w:val="008032FE"/>
    <w:rsid w:val="0081160A"/>
    <w:rsid w:val="008520D0"/>
    <w:rsid w:val="00876C6F"/>
    <w:rsid w:val="00893BD0"/>
    <w:rsid w:val="008A04A2"/>
    <w:rsid w:val="008D08BD"/>
    <w:rsid w:val="008D2DBB"/>
    <w:rsid w:val="008D300D"/>
    <w:rsid w:val="00961A5D"/>
    <w:rsid w:val="00973950"/>
    <w:rsid w:val="009D4429"/>
    <w:rsid w:val="009F3117"/>
    <w:rsid w:val="009F3EE1"/>
    <w:rsid w:val="009F426D"/>
    <w:rsid w:val="00A67279"/>
    <w:rsid w:val="00A75769"/>
    <w:rsid w:val="00AA19FF"/>
    <w:rsid w:val="00AC02E7"/>
    <w:rsid w:val="00B83C25"/>
    <w:rsid w:val="00B97EDB"/>
    <w:rsid w:val="00BD2B73"/>
    <w:rsid w:val="00C46EC6"/>
    <w:rsid w:val="00C66FC3"/>
    <w:rsid w:val="00C77F81"/>
    <w:rsid w:val="00CA21FB"/>
    <w:rsid w:val="00CC2C8C"/>
    <w:rsid w:val="00CE4361"/>
    <w:rsid w:val="00CF20AA"/>
    <w:rsid w:val="00D10643"/>
    <w:rsid w:val="00D24645"/>
    <w:rsid w:val="00D4666A"/>
    <w:rsid w:val="00D60E52"/>
    <w:rsid w:val="00D8171F"/>
    <w:rsid w:val="00D95DEA"/>
    <w:rsid w:val="00DE728E"/>
    <w:rsid w:val="00E06D46"/>
    <w:rsid w:val="00E54D33"/>
    <w:rsid w:val="00E6788A"/>
    <w:rsid w:val="00E93283"/>
    <w:rsid w:val="00E95D12"/>
    <w:rsid w:val="00EA79DD"/>
    <w:rsid w:val="00EB625A"/>
    <w:rsid w:val="00EC2480"/>
    <w:rsid w:val="00ED1BA5"/>
    <w:rsid w:val="00EF33A5"/>
    <w:rsid w:val="00F36754"/>
    <w:rsid w:val="00F66D15"/>
    <w:rsid w:val="00F721F0"/>
    <w:rsid w:val="00F910EE"/>
    <w:rsid w:val="00F95A2F"/>
    <w:rsid w:val="00FC1B68"/>
    <w:rsid w:val="00FE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1F50D"/>
  <w15:chartTrackingRefBased/>
  <w15:docId w15:val="{0A13E472-5760-405C-B84E-8A2E782D8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28E"/>
  </w:style>
  <w:style w:type="paragraph" w:styleId="Ttulo1">
    <w:name w:val="heading 1"/>
    <w:basedOn w:val="Normal"/>
    <w:next w:val="Normal"/>
    <w:link w:val="Ttulo1Car"/>
    <w:uiPriority w:val="9"/>
    <w:qFormat/>
    <w:rsid w:val="00D8171F"/>
    <w:pPr>
      <w:keepNext/>
      <w:keepLines/>
      <w:pBdr>
        <w:left w:val="single" w:sz="12" w:space="12" w:color="A5D028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171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757575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171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171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171F"/>
    <w:rPr>
      <w:rFonts w:asciiTheme="majorHAnsi" w:eastAsiaTheme="majorEastAsia" w:hAnsiTheme="majorHAnsi" w:cstheme="majorBidi"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171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171F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171F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171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171F"/>
    <w:rPr>
      <w:rFonts w:asciiTheme="majorHAnsi" w:eastAsiaTheme="majorEastAsia" w:hAnsiTheme="majorHAnsi" w:cstheme="majorBidi"/>
      <w:color w:val="757575" w:themeColor="text1" w:themeTint="A6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171F"/>
    <w:rPr>
      <w:rFonts w:asciiTheme="majorHAnsi" w:eastAsiaTheme="majorEastAsia" w:hAnsiTheme="majorHAnsi" w:cstheme="majorBidi"/>
      <w:cap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171F"/>
    <w:rPr>
      <w:rFonts w:asciiTheme="majorHAnsi" w:eastAsiaTheme="majorEastAsia" w:hAnsiTheme="majorHAnsi" w:cstheme="majorBidi"/>
      <w:i/>
      <w:iCs/>
      <w:caps/>
    </w:rPr>
  </w:style>
  <w:style w:type="paragraph" w:styleId="Ttulo">
    <w:name w:val="Title"/>
    <w:basedOn w:val="Normal"/>
    <w:next w:val="Normal"/>
    <w:link w:val="TtuloCar"/>
    <w:uiPriority w:val="10"/>
    <w:qFormat/>
    <w:rsid w:val="00D8171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tuloCar">
    <w:name w:val="Título Car"/>
    <w:basedOn w:val="Fuentedeprrafopredeter"/>
    <w:link w:val="Ttulo"/>
    <w:uiPriority w:val="10"/>
    <w:rsid w:val="00D8171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171F"/>
    <w:pPr>
      <w:numPr>
        <w:ilvl w:val="1"/>
      </w:numPr>
      <w:spacing w:after="240"/>
    </w:pPr>
    <w:rPr>
      <w:color w:val="2C2C2C" w:themeColor="tex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8171F"/>
    <w:rPr>
      <w:color w:val="2C2C2C" w:themeColor="text1"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D8171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D8171F"/>
    <w:rPr>
      <w:rFonts w:asciiTheme="majorHAnsi" w:eastAsiaTheme="majorEastAsia" w:hAnsiTheme="majorHAnsi" w:cstheme="majorBidi"/>
      <w:sz w:val="24"/>
      <w:szCs w:val="24"/>
    </w:rPr>
  </w:style>
  <w:style w:type="paragraph" w:styleId="Prrafodelista">
    <w:name w:val="List Paragraph"/>
    <w:basedOn w:val="Normal"/>
    <w:uiPriority w:val="34"/>
    <w:qFormat/>
    <w:rsid w:val="007711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171F"/>
    <w:rPr>
      <w:rFonts w:asciiTheme="minorHAnsi" w:eastAsiaTheme="minorEastAsia" w:hAnsiTheme="minorHAnsi" w:cstheme="minorBidi"/>
      <w:b/>
      <w:bCs/>
      <w:i/>
      <w:iCs/>
      <w:color w:val="7B9B1E" w:themeColor="accent2" w:themeShade="BF"/>
      <w:spacing w:val="0"/>
      <w:w w:val="100"/>
      <w:position w:val="0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171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7B9B1E" w:themeColor="accent2" w:themeShade="BF"/>
      <w:spacing w:val="10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171F"/>
    <w:rPr>
      <w:rFonts w:asciiTheme="majorHAnsi" w:eastAsiaTheme="majorEastAsia" w:hAnsiTheme="majorHAnsi" w:cstheme="majorBidi"/>
      <w:caps/>
      <w:color w:val="7B9B1E" w:themeColor="accent2" w:themeShade="BF"/>
      <w:spacing w:val="10"/>
      <w:sz w:val="28"/>
      <w:szCs w:val="28"/>
    </w:rPr>
  </w:style>
  <w:style w:type="character" w:styleId="Referenciaintensa">
    <w:name w:val="Intense Reference"/>
    <w:basedOn w:val="Fuentedeprrafopredeter"/>
    <w:uiPriority w:val="32"/>
    <w:qFormat/>
    <w:rsid w:val="00D8171F"/>
    <w:rPr>
      <w:rFonts w:asciiTheme="minorHAnsi" w:eastAsiaTheme="minorEastAsia" w:hAnsiTheme="minorHAnsi" w:cstheme="minorBidi"/>
      <w:b/>
      <w:bCs/>
      <w:caps w:val="0"/>
      <w:smallCaps/>
      <w:color w:val="404040" w:themeColor="text1" w:themeTint="E6"/>
      <w:spacing w:val="10"/>
      <w:w w:val="100"/>
      <w:position w:val="0"/>
      <w:sz w:val="20"/>
      <w:szCs w:val="20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D8171F"/>
    <w:pPr>
      <w:spacing w:line="240" w:lineRule="auto"/>
    </w:pPr>
    <w:rPr>
      <w:b/>
      <w:bCs/>
      <w:color w:val="A5D028" w:themeColor="accent2"/>
      <w:spacing w:val="10"/>
      <w:sz w:val="16"/>
      <w:szCs w:val="16"/>
    </w:rPr>
  </w:style>
  <w:style w:type="character" w:styleId="Fuerte">
    <w:name w:val="Strong"/>
    <w:basedOn w:val="Fuentedeprrafopredeter"/>
    <w:uiPriority w:val="22"/>
    <w:qFormat/>
    <w:rsid w:val="00D8171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D8171F"/>
    <w:rPr>
      <w:rFonts w:asciiTheme="minorHAnsi" w:eastAsiaTheme="minorEastAsia" w:hAnsiTheme="minorHAnsi" w:cstheme="minorBidi"/>
      <w:i/>
      <w:iCs/>
      <w:color w:val="7B9B1E" w:themeColor="accent2" w:themeShade="BF"/>
      <w:sz w:val="20"/>
      <w:szCs w:val="20"/>
    </w:rPr>
  </w:style>
  <w:style w:type="paragraph" w:styleId="Sinespaciado">
    <w:name w:val="No Spacing"/>
    <w:link w:val="SinespaciadoCar"/>
    <w:uiPriority w:val="1"/>
    <w:qFormat/>
    <w:rsid w:val="00D8171F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D8171F"/>
    <w:rPr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D8171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959595" w:themeColor="text1" w:themeTint="80"/>
    </w:rPr>
  </w:style>
  <w:style w:type="character" w:styleId="Ttulodellibro">
    <w:name w:val="Book Title"/>
    <w:basedOn w:val="Fuentedeprrafopredeter"/>
    <w:uiPriority w:val="33"/>
    <w:qFormat/>
    <w:rsid w:val="00D8171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8171F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2A37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37F7"/>
  </w:style>
  <w:style w:type="paragraph" w:styleId="Piedepgina">
    <w:name w:val="footer"/>
    <w:basedOn w:val="Normal"/>
    <w:link w:val="PiedepginaCar"/>
    <w:uiPriority w:val="99"/>
    <w:unhideWhenUsed/>
    <w:rsid w:val="002A37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37F7"/>
  </w:style>
  <w:style w:type="character" w:styleId="Hipervnculo">
    <w:name w:val="Hyperlink"/>
    <w:basedOn w:val="Fuentedeprrafopredeter"/>
    <w:uiPriority w:val="99"/>
    <w:unhideWhenUsed/>
    <w:rsid w:val="00E06D46"/>
    <w:rPr>
      <w:color w:val="005DBA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6D46"/>
    <w:rPr>
      <w:color w:val="605E5C"/>
      <w:shd w:val="clear" w:color="auto" w:fill="E1DFDD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42BD5"/>
  </w:style>
  <w:style w:type="paragraph" w:styleId="Textoindependiente">
    <w:name w:val="Body Text"/>
    <w:basedOn w:val="Normal"/>
    <w:link w:val="TextoindependienteCar"/>
    <w:uiPriority w:val="1"/>
    <w:qFormat/>
    <w:rsid w:val="00357503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57503"/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1.png"/><Relationship Id="rId18" Type="http://schemas.openxmlformats.org/officeDocument/2006/relationships/image" Target="media/image16.jpeg"/><Relationship Id="rId26" Type="http://schemas.openxmlformats.org/officeDocument/2006/relationships/image" Target="media/image24.png"/><Relationship Id="rId3" Type="http://schemas.openxmlformats.org/officeDocument/2006/relationships/styles" Target="styles.xml"/><Relationship Id="rId21" Type="http://schemas.openxmlformats.org/officeDocument/2006/relationships/image" Target="media/image19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5" Type="http://schemas.openxmlformats.org/officeDocument/2006/relationships/image" Target="media/image2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4.png"/><Relationship Id="rId20" Type="http://schemas.openxmlformats.org/officeDocument/2006/relationships/image" Target="media/image18.jpeg"/><Relationship Id="rId29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24" Type="http://schemas.openxmlformats.org/officeDocument/2006/relationships/image" Target="media/image22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3.png"/><Relationship Id="rId23" Type="http://schemas.openxmlformats.org/officeDocument/2006/relationships/image" Target="media/image21.png"/><Relationship Id="rId28" Type="http://schemas.openxmlformats.org/officeDocument/2006/relationships/image" Target="media/image26.png"/><Relationship Id="rId10" Type="http://schemas.openxmlformats.org/officeDocument/2006/relationships/image" Target="media/image8.png"/><Relationship Id="rId19" Type="http://schemas.openxmlformats.org/officeDocument/2006/relationships/image" Target="media/image17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Relationship Id="rId22" Type="http://schemas.openxmlformats.org/officeDocument/2006/relationships/image" Target="media/image20.png"/><Relationship Id="rId27" Type="http://schemas.openxmlformats.org/officeDocument/2006/relationships/image" Target="media/image25.png"/><Relationship Id="rId30" Type="http://schemas.openxmlformats.org/officeDocument/2006/relationships/image" Target="media/image28.png"/><Relationship Id="rId8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ainca@sistemasicaro.com.ar" TargetMode="External"/><Relationship Id="rId3" Type="http://schemas.openxmlformats.org/officeDocument/2006/relationships/image" Target="media/image35.png"/><Relationship Id="rId7" Type="http://schemas.openxmlformats.org/officeDocument/2006/relationships/image" Target="media/image38.png"/><Relationship Id="rId2" Type="http://schemas.openxmlformats.org/officeDocument/2006/relationships/image" Target="media/image34.png"/><Relationship Id="rId1" Type="http://schemas.openxmlformats.org/officeDocument/2006/relationships/image" Target="media/image33.png"/><Relationship Id="rId6" Type="http://schemas.openxmlformats.org/officeDocument/2006/relationships/image" Target="media/image37.png"/><Relationship Id="rId5" Type="http://schemas.openxmlformats.org/officeDocument/2006/relationships/image" Target="media/image36.png"/><Relationship Id="rId4" Type="http://schemas.openxmlformats.org/officeDocument/2006/relationships/hyperlink" Target="mailto:ainca@sistemasicaro.com.ar" TargetMode="External"/><Relationship Id="rId9" Type="http://schemas.openxmlformats.org/officeDocument/2006/relationships/image" Target="media/image3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1.png"/><Relationship Id="rId2" Type="http://schemas.openxmlformats.org/officeDocument/2006/relationships/image" Target="media/image30.png"/><Relationship Id="rId1" Type="http://schemas.openxmlformats.org/officeDocument/2006/relationships/image" Target="media/image29.png"/><Relationship Id="rId4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\Documents\ChatGPT\Presupuesto%20-%20Sistemas%20Icaro\Presupuestador%20Sistemas%20Icaro.dot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0.jpeg"/></Relationships>
</file>

<file path=word/theme/theme1.xml><?xml version="1.0" encoding="utf-8"?>
<a:theme xmlns:a="http://schemas.openxmlformats.org/drawingml/2006/main" name="Con bandas">
  <a:themeElements>
    <a:clrScheme name="Con bandas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Con banda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on bandas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AD438-4597-47B2-B278-DF457B9D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Presupuestador Sistemas Icaro.dotm</Template>
  <TotalTime>30</TotalTime>
  <Pages>6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Ferreyra</dc:creator>
  <cp:keywords/>
  <dc:description/>
  <cp:lastModifiedBy>Franco Ferreyra</cp:lastModifiedBy>
  <cp:revision>2</cp:revision>
  <cp:lastPrinted>2026-08-07T04:32:00Z</cp:lastPrinted>
  <dcterms:created xsi:type="dcterms:W3CDTF">2026-08-12T03:44:00Z</dcterms:created>
  <dcterms:modified xsi:type="dcterms:W3CDTF">2026-08-12T04:14:00Z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Portada</vt:lpwstr>
  </property>
</Properties>
</file>